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val="0"/>
          <w:bCs w:val="0"/>
          <w:noProof/>
          <w:sz w:val="22"/>
          <w:szCs w:val="22"/>
        </w:rPr>
        <w:id w:val="88744700"/>
        <w:lock w:val="contentLocked"/>
        <w:placeholder>
          <w:docPart w:val="DefaultPlaceholder_1082065158"/>
        </w:placeholder>
        <w:group/>
      </w:sdtPr>
      <w:sdtEndPr/>
      <w:sdtContent>
        <w:p w14:paraId="33D35577" w14:textId="1B756B60" w:rsidR="00010827" w:rsidRPr="00C01F6F" w:rsidRDefault="00010827" w:rsidP="00E35699">
          <w:pPr>
            <w:pStyle w:val="Heading-Primary"/>
          </w:pPr>
          <w:r w:rsidRPr="00C01F6F">
            <w:t>PORT OF SEATTLE</w:t>
          </w:r>
        </w:p>
        <w:p w14:paraId="21284B59" w14:textId="77777777" w:rsidR="008D7A9A" w:rsidRPr="00C01F6F" w:rsidRDefault="00010827" w:rsidP="00E35699">
          <w:pPr>
            <w:pStyle w:val="Heading-Sub"/>
          </w:pPr>
          <w:r w:rsidRPr="00C01F6F">
            <w:t>FILM/VIDEO/PHOTOGRAPHY PRODUCTION</w:t>
          </w:r>
        </w:p>
        <w:p w14:paraId="21151FCC" w14:textId="69E644EE" w:rsidR="00010827" w:rsidRPr="00C01F6F" w:rsidRDefault="00010827" w:rsidP="00E35699">
          <w:pPr>
            <w:pStyle w:val="Heading-Sub"/>
          </w:pPr>
          <w:r w:rsidRPr="00C01F6F">
            <w:t>LICENSE APPLICATION</w:t>
          </w:r>
          <w:r w:rsidR="00B274DF" w:rsidRPr="00E35699">
            <w:t xml:space="preserve"> </w:t>
          </w:r>
          <w:r w:rsidR="00B274DF" w:rsidRPr="00B274DF">
            <w:t>(non-Aviation properties)</w:t>
          </w:r>
        </w:p>
        <w:p w14:paraId="42718FDA" w14:textId="77777777" w:rsidR="00010827" w:rsidRPr="00900AD3" w:rsidRDefault="00010827" w:rsidP="00ED6390">
          <w:pPr>
            <w:pStyle w:val="FormBodyText"/>
          </w:pPr>
        </w:p>
        <w:p w14:paraId="7167A80A" w14:textId="4AA9EA22" w:rsidR="00010827" w:rsidRDefault="00010827" w:rsidP="00ED6390">
          <w:pPr>
            <w:pStyle w:val="FormBodyText"/>
          </w:pPr>
          <w:r w:rsidRPr="000D341E">
            <w:t xml:space="preserve">This Production License Application is required of all companies wishing to obtain a </w:t>
          </w:r>
          <w:r w:rsidR="00285305" w:rsidRPr="000D341E">
            <w:t xml:space="preserve">Film </w:t>
          </w:r>
          <w:r w:rsidRPr="000D341E">
            <w:t xml:space="preserve">Production License to conduct film/video/photography production activities on Port of Seattle (“Port”) property, including, but not limited to, all </w:t>
          </w:r>
          <w:r w:rsidR="00285305" w:rsidRPr="000D341E">
            <w:t>m</w:t>
          </w:r>
          <w:r w:rsidRPr="000D341E">
            <w:t>arine facilities hereinafter referred to as the “Premises.”</w:t>
          </w:r>
        </w:p>
        <w:tbl>
          <w:tblPr>
            <w:tblStyle w:val="TableGrid"/>
            <w:tblW w:w="8811" w:type="dxa"/>
            <w:jc w:val="right"/>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D9D9D9" w:themeFill="background1" w:themeFillShade="D9"/>
            <w:tblLook w:val="0600" w:firstRow="0" w:lastRow="0" w:firstColumn="0" w:lastColumn="0" w:noHBand="1" w:noVBand="1"/>
          </w:tblPr>
          <w:tblGrid>
            <w:gridCol w:w="3220"/>
            <w:gridCol w:w="3056"/>
            <w:gridCol w:w="2535"/>
          </w:tblGrid>
          <w:tr w:rsidR="004B4BE3" w14:paraId="66D05E1F" w14:textId="77777777" w:rsidTr="00F239F4">
            <w:trPr>
              <w:jc w:val="right"/>
            </w:trPr>
            <w:tc>
              <w:tcPr>
                <w:tcW w:w="8811" w:type="dxa"/>
                <w:gridSpan w:val="3"/>
                <w:shd w:val="clear" w:color="auto" w:fill="D9D9D9" w:themeFill="background1" w:themeFillShade="D9"/>
                <w:vAlign w:val="center"/>
              </w:tcPr>
              <w:p w14:paraId="6326E948" w14:textId="77777777" w:rsidR="004B4BE3" w:rsidRPr="0014615D" w:rsidRDefault="004B4BE3" w:rsidP="00F239F4">
                <w:pPr>
                  <w:pStyle w:val="ThisSectionforPort"/>
                  <w:jc w:val="left"/>
                  <w:rPr>
                    <w:sz w:val="20"/>
                  </w:rPr>
                </w:pPr>
                <w:r w:rsidRPr="00AB16B0">
                  <w:sym w:font="Webdings" w:char="F036"/>
                </w:r>
                <w:r w:rsidRPr="00AB16B0">
                  <w:t>This section to be completed by</w:t>
                </w:r>
                <w:r>
                  <w:t xml:space="preserve"> the</w:t>
                </w:r>
                <w:r w:rsidRPr="00AB16B0">
                  <w:t xml:space="preserve"> Port of Seattle</w:t>
                </w:r>
                <w:r w:rsidRPr="00AB16B0">
                  <w:sym w:font="Webdings" w:char="F036"/>
                </w:r>
              </w:p>
            </w:tc>
          </w:tr>
          <w:tr w:rsidR="004B4BE3" w14:paraId="324BBDF0" w14:textId="77777777" w:rsidTr="00F239F4">
            <w:trPr>
              <w:jc w:val="right"/>
            </w:trPr>
            <w:tc>
              <w:tcPr>
                <w:tcW w:w="3220" w:type="dxa"/>
                <w:shd w:val="clear" w:color="auto" w:fill="D9D9D9" w:themeFill="background1" w:themeFillShade="D9"/>
              </w:tcPr>
              <w:p w14:paraId="62B7CBD6" w14:textId="58B2ECF4" w:rsidR="004B4BE3" w:rsidRPr="0014615D" w:rsidRDefault="004B4BE3" w:rsidP="004B4BE3">
                <w:pPr>
                  <w:pStyle w:val="FieldLable-Boxed"/>
                  <w:tabs>
                    <w:tab w:val="clear" w:pos="2751"/>
                    <w:tab w:val="left" w:pos="3004"/>
                  </w:tabs>
                  <w:spacing w:after="120"/>
                </w:pPr>
                <w:r w:rsidRPr="0014615D">
                  <w:t>Application Date:</w:t>
                </w:r>
                <w:r>
                  <w:t xml:space="preserve"> </w:t>
                </w:r>
                <w:r w:rsidRPr="0014615D">
                  <w:t xml:space="preserve"> </w:t>
                </w:r>
                <w:sdt>
                  <w:sdtPr>
                    <w:rPr>
                      <w:rStyle w:val="VariableFont"/>
                    </w:rPr>
                    <w:alias w:val="Application Date"/>
                    <w:tag w:val="ApplD"/>
                    <w:id w:val="-678965066"/>
                    <w:placeholder>
                      <w:docPart w:val="154D14C546F44A5C9FBE285478DB5DFD"/>
                    </w:placeholder>
                    <w:text/>
                  </w:sdtPr>
                  <w:sdtEndPr>
                    <w:rPr>
                      <w:rStyle w:val="VariableFont"/>
                    </w:rPr>
                  </w:sdtEndPr>
                  <w:sdtContent>
                    <w:r w:rsidRPr="000D5164">
                      <w:rPr>
                        <w:rStyle w:val="VariableFont"/>
                      </w:rPr>
                      <w:tab/>
                    </w:r>
                  </w:sdtContent>
                </w:sdt>
              </w:p>
            </w:tc>
            <w:tc>
              <w:tcPr>
                <w:tcW w:w="3056" w:type="dxa"/>
                <w:shd w:val="clear" w:color="auto" w:fill="D9D9D9" w:themeFill="background1" w:themeFillShade="D9"/>
              </w:tcPr>
              <w:p w14:paraId="4013C542" w14:textId="332D90F1" w:rsidR="004B4BE3" w:rsidRDefault="004B4BE3" w:rsidP="004B4BE3">
                <w:pPr>
                  <w:pStyle w:val="FieldLable-Boxed"/>
                  <w:tabs>
                    <w:tab w:val="clear" w:pos="2751"/>
                    <w:tab w:val="left" w:pos="2840"/>
                  </w:tabs>
                  <w:spacing w:after="120"/>
                </w:pPr>
                <w:r w:rsidRPr="0014615D">
                  <w:t>Approval Date:</w:t>
                </w:r>
                <w:r w:rsidRPr="000D341E">
                  <w:t xml:space="preserve">  </w:t>
                </w:r>
                <w:sdt>
                  <w:sdtPr>
                    <w:rPr>
                      <w:rStyle w:val="VariableFont"/>
                    </w:rPr>
                    <w:alias w:val="Approval Date"/>
                    <w:tag w:val="ApprD"/>
                    <w:id w:val="-565340903"/>
                    <w:placeholder>
                      <w:docPart w:val="9CEF575283314DB79AC7ACAE55F71DF2"/>
                    </w:placeholder>
                    <w:text/>
                  </w:sdtPr>
                  <w:sdtEndPr>
                    <w:rPr>
                      <w:rStyle w:val="VariableFont"/>
                    </w:rPr>
                  </w:sdtEndPr>
                  <w:sdtContent>
                    <w:r w:rsidRPr="000D5164">
                      <w:rPr>
                        <w:rStyle w:val="VariableFont"/>
                      </w:rPr>
                      <w:tab/>
                    </w:r>
                  </w:sdtContent>
                </w:sdt>
              </w:p>
            </w:tc>
            <w:tc>
              <w:tcPr>
                <w:tcW w:w="2535" w:type="dxa"/>
                <w:shd w:val="clear" w:color="auto" w:fill="D9D9D9" w:themeFill="background1" w:themeFillShade="D9"/>
              </w:tcPr>
              <w:p w14:paraId="518339C3" w14:textId="20262AFC" w:rsidR="004B4BE3" w:rsidRDefault="004B4BE3" w:rsidP="004B4BE3">
                <w:pPr>
                  <w:pStyle w:val="FieldLable-Boxed"/>
                  <w:tabs>
                    <w:tab w:val="clear" w:pos="2751"/>
                    <w:tab w:val="left" w:pos="2319"/>
                  </w:tabs>
                  <w:spacing w:after="120"/>
                </w:pPr>
                <w:r w:rsidRPr="0014615D">
                  <w:t>Fee Paid:</w:t>
                </w:r>
                <w:r w:rsidRPr="000D341E">
                  <w:t xml:space="preserve">  </w:t>
                </w:r>
                <w:sdt>
                  <w:sdtPr>
                    <w:rPr>
                      <w:rStyle w:val="VariableFont"/>
                    </w:rPr>
                    <w:alias w:val="Fee Paid"/>
                    <w:tag w:val="FP"/>
                    <w:id w:val="1629362761"/>
                    <w:placeholder>
                      <w:docPart w:val="BACDF94B0FCA42E391DB5635872C49ED"/>
                    </w:placeholder>
                    <w:text/>
                  </w:sdtPr>
                  <w:sdtEndPr>
                    <w:rPr>
                      <w:rStyle w:val="VariableFont"/>
                    </w:rPr>
                  </w:sdtEndPr>
                  <w:sdtContent>
                    <w:r w:rsidRPr="000D5164">
                      <w:rPr>
                        <w:rStyle w:val="VariableFont"/>
                      </w:rPr>
                      <w:tab/>
                    </w:r>
                  </w:sdtContent>
                </w:sdt>
              </w:p>
            </w:tc>
          </w:tr>
        </w:tbl>
        <w:p w14:paraId="6AAA2484" w14:textId="2C0C116E" w:rsidR="00010827" w:rsidRPr="00AB16B0" w:rsidRDefault="000D341E" w:rsidP="00ED6390">
          <w:pPr>
            <w:pStyle w:val="ThisSectionforLicensee"/>
          </w:pPr>
          <w:r w:rsidRPr="00AB16B0">
            <w:sym w:font="Webdings" w:char="F036"/>
          </w:r>
          <w:r w:rsidR="00010827" w:rsidRPr="00AB16B0">
            <w:t>This section to be completed by company requesting Film Production License</w:t>
          </w:r>
          <w:r w:rsidRPr="00AB16B0">
            <w:sym w:font="Webdings" w:char="F036"/>
          </w:r>
        </w:p>
        <w:p w14:paraId="6D7683AA" w14:textId="59583705" w:rsidR="000D5164" w:rsidRPr="005267BF" w:rsidRDefault="000D5164" w:rsidP="000D5164">
          <w:pPr>
            <w:pStyle w:val="TabInstructions"/>
          </w:pPr>
          <w:r w:rsidRPr="005267BF">
            <w:t>For quickest data entry,</w:t>
          </w:r>
          <w:r>
            <w:t xml:space="preserve"> click into the first field and then</w:t>
          </w:r>
          <w:r w:rsidRPr="005267BF">
            <w:t xml:space="preserve"> </w:t>
          </w:r>
          <w:r w:rsidR="00EE6B80" w:rsidRPr="00EE6B80">
            <w:t>tab</w:t>
          </w:r>
          <w:r w:rsidRPr="005267BF">
            <w:t xml:space="preserve"> through to each field as you enter information!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160"/>
            <w:gridCol w:w="7200"/>
          </w:tblGrid>
          <w:tr w:rsidR="00D73B25" w14:paraId="24CAE189" w14:textId="77777777" w:rsidTr="00240A8D">
            <w:tc>
              <w:tcPr>
                <w:tcW w:w="2160" w:type="dxa"/>
              </w:tcPr>
              <w:p w14:paraId="40082AA3" w14:textId="5A7335DD" w:rsidR="00D73B25" w:rsidRDefault="00D73B25" w:rsidP="00E35699">
                <w:pPr>
                  <w:pStyle w:val="FieldLabel-UnboxedStacked"/>
                </w:pPr>
                <w:r w:rsidRPr="000D341E">
                  <w:t xml:space="preserve">Company Name:  </w:t>
                </w:r>
              </w:p>
            </w:tc>
            <w:tc>
              <w:tcPr>
                <w:tcW w:w="7200" w:type="dxa"/>
                <w:tcMar>
                  <w:top w:w="0" w:type="dxa"/>
                  <w:left w:w="115" w:type="dxa"/>
                  <w:right w:w="115" w:type="dxa"/>
                </w:tcMar>
              </w:tcPr>
              <w:p w14:paraId="1458914D" w14:textId="29A4FAC0" w:rsidR="00D73B25" w:rsidRPr="00B75820" w:rsidRDefault="009109C8" w:rsidP="00957A3C">
                <w:pPr>
                  <w:pStyle w:val="StyleFormEntryLinkedStyleOCRAStdUnderlinedNounderline"/>
                  <w:rPr>
                    <w:rStyle w:val="VariableFont"/>
                  </w:rPr>
                </w:pPr>
                <w:sdt>
                  <w:sdtPr>
                    <w:rPr>
                      <w:rStyle w:val="VariableFont"/>
                    </w:rPr>
                    <w:alias w:val="Form Field 4"/>
                    <w:tag w:val="FF$"/>
                    <w:id w:val="-1979216060"/>
                    <w:lock w:val="sdtLocked"/>
                    <w:placeholder>
                      <w:docPart w:val="8DEF30B503F141609C85676394F9603B"/>
                    </w:placeholder>
                    <w:text/>
                  </w:sdtPr>
                  <w:sdtEndPr>
                    <w:rPr>
                      <w:rStyle w:val="VariableFont"/>
                    </w:rPr>
                  </w:sdtEndPr>
                  <w:sdtContent>
                    <w:r w:rsidR="00191500" w:rsidRPr="00B75820">
                      <w:rPr>
                        <w:rStyle w:val="VariableFont"/>
                      </w:rPr>
                      <w:tab/>
                    </w:r>
                  </w:sdtContent>
                </w:sdt>
              </w:p>
            </w:tc>
          </w:tr>
          <w:tr w:rsidR="00D73B25" w14:paraId="2D9D5FB8" w14:textId="77777777" w:rsidTr="00240A8D">
            <w:tc>
              <w:tcPr>
                <w:tcW w:w="2160" w:type="dxa"/>
              </w:tcPr>
              <w:p w14:paraId="163AFED8" w14:textId="23D8EABB" w:rsidR="00D73B25" w:rsidRDefault="00D73B25" w:rsidP="00E35699">
                <w:pPr>
                  <w:pStyle w:val="FieldLabel-UnboxedStacked"/>
                </w:pPr>
                <w:r w:rsidRPr="000D341E">
                  <w:t xml:space="preserve">Contact Person:  </w:t>
                </w:r>
              </w:p>
            </w:tc>
            <w:tc>
              <w:tcPr>
                <w:tcW w:w="7200" w:type="dxa"/>
                <w:tcMar>
                  <w:top w:w="0" w:type="dxa"/>
                  <w:left w:w="115" w:type="dxa"/>
                  <w:right w:w="115" w:type="dxa"/>
                </w:tcMar>
              </w:tcPr>
              <w:p w14:paraId="704F4F2D" w14:textId="611E1FFE" w:rsidR="00D73B25" w:rsidRPr="00B75820" w:rsidRDefault="009109C8" w:rsidP="00957A3C">
                <w:pPr>
                  <w:pStyle w:val="StyleFormEntryLinkedStyleOCRAStdUnderlinedNounderline"/>
                  <w:rPr>
                    <w:rStyle w:val="VariableFont"/>
                  </w:rPr>
                </w:pPr>
                <w:sdt>
                  <w:sdtPr>
                    <w:rPr>
                      <w:rStyle w:val="VariableFont"/>
                    </w:rPr>
                    <w:alias w:val="Form Field 5"/>
                    <w:tag w:val="FF5"/>
                    <w:id w:val="1011885991"/>
                    <w:lock w:val="sdtLocked"/>
                    <w:placeholder>
                      <w:docPart w:val="0E1C0B9DCC7148B4B5A08920F0C6F26A"/>
                    </w:placeholder>
                    <w:text/>
                  </w:sdtPr>
                  <w:sdtEndPr>
                    <w:rPr>
                      <w:rStyle w:val="VariableFont"/>
                    </w:rPr>
                  </w:sdtEndPr>
                  <w:sdtContent>
                    <w:r w:rsidR="00191500" w:rsidRPr="00B75820">
                      <w:rPr>
                        <w:rStyle w:val="VariableFont"/>
                      </w:rPr>
                      <w:tab/>
                    </w:r>
                  </w:sdtContent>
                </w:sdt>
              </w:p>
            </w:tc>
          </w:tr>
          <w:tr w:rsidR="00D73B25" w14:paraId="4B8174FC" w14:textId="77777777" w:rsidTr="00240A8D">
            <w:tc>
              <w:tcPr>
                <w:tcW w:w="2160" w:type="dxa"/>
              </w:tcPr>
              <w:p w14:paraId="096DDEC1" w14:textId="513F580C" w:rsidR="00D73B25" w:rsidRDefault="00D73B25" w:rsidP="00E35699">
                <w:pPr>
                  <w:pStyle w:val="FieldLabel-UnboxedStacked"/>
                </w:pPr>
                <w:r w:rsidRPr="000D341E">
                  <w:t xml:space="preserve">Local Address:  </w:t>
                </w:r>
              </w:p>
            </w:tc>
            <w:tc>
              <w:tcPr>
                <w:tcW w:w="7200" w:type="dxa"/>
                <w:tcMar>
                  <w:top w:w="0" w:type="dxa"/>
                  <w:left w:w="115" w:type="dxa"/>
                  <w:right w:w="115" w:type="dxa"/>
                </w:tcMar>
              </w:tcPr>
              <w:p w14:paraId="57073B79" w14:textId="516C4B1D" w:rsidR="00D73B25" w:rsidRPr="00B75820" w:rsidRDefault="009109C8" w:rsidP="00957A3C">
                <w:pPr>
                  <w:pStyle w:val="StyleFormEntryLinkedStyleOCRAStdUnderlinedNounderline"/>
                  <w:rPr>
                    <w:rStyle w:val="VariableFont"/>
                  </w:rPr>
                </w:pPr>
                <w:sdt>
                  <w:sdtPr>
                    <w:rPr>
                      <w:rStyle w:val="VariableFont"/>
                    </w:rPr>
                    <w:alias w:val="Form Field 6"/>
                    <w:tag w:val="FF6"/>
                    <w:id w:val="783929260"/>
                    <w:lock w:val="sdtLocked"/>
                    <w:placeholder>
                      <w:docPart w:val="B5C844724E704A51A1BF94AC96C8BA39"/>
                    </w:placeholder>
                    <w:text w:multiLine="1"/>
                  </w:sdtPr>
                  <w:sdtEndPr>
                    <w:rPr>
                      <w:rStyle w:val="VariableFont"/>
                    </w:rPr>
                  </w:sdtEndPr>
                  <w:sdtContent>
                    <w:r w:rsidR="00191500" w:rsidRPr="00B75820">
                      <w:rPr>
                        <w:rStyle w:val="VariableFont"/>
                      </w:rPr>
                      <w:tab/>
                    </w:r>
                  </w:sdtContent>
                </w:sdt>
              </w:p>
            </w:tc>
          </w:tr>
          <w:tr w:rsidR="00D73B25" w14:paraId="41D24D29" w14:textId="77777777" w:rsidTr="00240A8D">
            <w:tc>
              <w:tcPr>
                <w:tcW w:w="2160" w:type="dxa"/>
              </w:tcPr>
              <w:p w14:paraId="4071D431" w14:textId="662058B7" w:rsidR="00D73B25" w:rsidRDefault="00D73B25" w:rsidP="00E35699">
                <w:pPr>
                  <w:pStyle w:val="FieldLabel-UnboxedStacked"/>
                </w:pPr>
                <w:r w:rsidRPr="000D341E">
                  <w:t>Local Telephone:</w:t>
                </w:r>
              </w:p>
            </w:tc>
            <w:tc>
              <w:tcPr>
                <w:tcW w:w="7200" w:type="dxa"/>
                <w:tcMar>
                  <w:top w:w="0" w:type="dxa"/>
                  <w:left w:w="115" w:type="dxa"/>
                  <w:right w:w="115" w:type="dxa"/>
                </w:tcMar>
              </w:tcPr>
              <w:p w14:paraId="69E6442C" w14:textId="2A07DB12" w:rsidR="00D73B25" w:rsidRPr="00B75820" w:rsidRDefault="009109C8" w:rsidP="00957A3C">
                <w:pPr>
                  <w:pStyle w:val="StyleFormEntryLinkedStyleOCRAStdUnderlinedNounderline"/>
                  <w:rPr>
                    <w:rStyle w:val="VariableFont"/>
                  </w:rPr>
                </w:pPr>
                <w:sdt>
                  <w:sdtPr>
                    <w:rPr>
                      <w:rStyle w:val="VariableFont"/>
                    </w:rPr>
                    <w:alias w:val="Form Field 7"/>
                    <w:tag w:val="FF7"/>
                    <w:id w:val="-571813257"/>
                    <w:lock w:val="sdtLocked"/>
                    <w:placeholder>
                      <w:docPart w:val="EC7EF5FBBB3146859C671EE4B55F0358"/>
                    </w:placeholder>
                    <w:text/>
                  </w:sdtPr>
                  <w:sdtEndPr>
                    <w:rPr>
                      <w:rStyle w:val="VariableFont"/>
                    </w:rPr>
                  </w:sdtEndPr>
                  <w:sdtContent>
                    <w:r w:rsidR="00191500" w:rsidRPr="00B75820">
                      <w:rPr>
                        <w:rStyle w:val="VariableFont"/>
                      </w:rPr>
                      <w:tab/>
                    </w:r>
                  </w:sdtContent>
                </w:sdt>
              </w:p>
            </w:tc>
          </w:tr>
          <w:tr w:rsidR="00D73B25" w14:paraId="213E4B2D" w14:textId="77777777" w:rsidTr="00240A8D">
            <w:tc>
              <w:tcPr>
                <w:tcW w:w="2160" w:type="dxa"/>
              </w:tcPr>
              <w:p w14:paraId="3BE6FD6E" w14:textId="39AB3318" w:rsidR="00D73B25" w:rsidRDefault="00D73B25" w:rsidP="00E35699">
                <w:pPr>
                  <w:pStyle w:val="FieldLabel-UnboxedStacked"/>
                </w:pPr>
                <w:r w:rsidRPr="000D341E">
                  <w:t xml:space="preserve">Fax Number:  </w:t>
                </w:r>
              </w:p>
            </w:tc>
            <w:tc>
              <w:tcPr>
                <w:tcW w:w="7200" w:type="dxa"/>
                <w:tcMar>
                  <w:top w:w="0" w:type="dxa"/>
                  <w:left w:w="115" w:type="dxa"/>
                  <w:right w:w="115" w:type="dxa"/>
                </w:tcMar>
              </w:tcPr>
              <w:p w14:paraId="27952F24" w14:textId="4BE1DE81" w:rsidR="00D73B25" w:rsidRPr="00B75820" w:rsidRDefault="009109C8" w:rsidP="00957A3C">
                <w:pPr>
                  <w:pStyle w:val="StyleFormEntryLinkedStyleOCRAStdUnderlinedNounderline"/>
                  <w:rPr>
                    <w:rStyle w:val="VariableFont"/>
                  </w:rPr>
                </w:pPr>
                <w:sdt>
                  <w:sdtPr>
                    <w:rPr>
                      <w:rStyle w:val="VariableFont"/>
                    </w:rPr>
                    <w:alias w:val="Form Field 8"/>
                    <w:tag w:val="FF8"/>
                    <w:id w:val="1830558414"/>
                    <w:lock w:val="sdtLocked"/>
                    <w:placeholder>
                      <w:docPart w:val="2464CAD0D7F34561B846BA1372E78E4E"/>
                    </w:placeholder>
                    <w:text/>
                  </w:sdtPr>
                  <w:sdtEndPr>
                    <w:rPr>
                      <w:rStyle w:val="VariableFont"/>
                    </w:rPr>
                  </w:sdtEndPr>
                  <w:sdtContent>
                    <w:r w:rsidR="00191500" w:rsidRPr="00B75820">
                      <w:rPr>
                        <w:rStyle w:val="VariableFont"/>
                      </w:rPr>
                      <w:tab/>
                    </w:r>
                  </w:sdtContent>
                </w:sdt>
              </w:p>
            </w:tc>
          </w:tr>
          <w:tr w:rsidR="00D73B25" w14:paraId="0C413B05" w14:textId="77777777" w:rsidTr="00240A8D">
            <w:tc>
              <w:tcPr>
                <w:tcW w:w="2160" w:type="dxa"/>
              </w:tcPr>
              <w:p w14:paraId="6DD6C1AE" w14:textId="549C67DC" w:rsidR="00D73B25" w:rsidRDefault="00D73B25" w:rsidP="00E35699">
                <w:pPr>
                  <w:pStyle w:val="FieldLabel-UnboxedStacked"/>
                </w:pPr>
                <w:r w:rsidRPr="000D341E">
                  <w:t xml:space="preserve">Corporate Address:  </w:t>
                </w:r>
              </w:p>
            </w:tc>
            <w:tc>
              <w:tcPr>
                <w:tcW w:w="7200" w:type="dxa"/>
                <w:tcMar>
                  <w:top w:w="0" w:type="dxa"/>
                  <w:left w:w="115" w:type="dxa"/>
                  <w:right w:w="115" w:type="dxa"/>
                </w:tcMar>
              </w:tcPr>
              <w:p w14:paraId="62D12339" w14:textId="6B0E4940" w:rsidR="00D73B25" w:rsidRPr="00B75820" w:rsidRDefault="009109C8" w:rsidP="00957A3C">
                <w:pPr>
                  <w:pStyle w:val="StyleFormEntryLinkedStyleOCRAStdUnderlinedNounderline"/>
                  <w:rPr>
                    <w:rStyle w:val="VariableFont"/>
                  </w:rPr>
                </w:pPr>
                <w:sdt>
                  <w:sdtPr>
                    <w:rPr>
                      <w:rStyle w:val="VariableFont"/>
                    </w:rPr>
                    <w:alias w:val="Form Field 9"/>
                    <w:tag w:val="FF9"/>
                    <w:id w:val="1239668089"/>
                    <w:lock w:val="sdtLocked"/>
                    <w:placeholder>
                      <w:docPart w:val="8619C9559DD641DF90DED5D2B2141D9A"/>
                    </w:placeholder>
                    <w:text w:multiLine="1"/>
                  </w:sdtPr>
                  <w:sdtEndPr>
                    <w:rPr>
                      <w:rStyle w:val="VariableFont"/>
                    </w:rPr>
                  </w:sdtEndPr>
                  <w:sdtContent>
                    <w:r w:rsidR="00191500" w:rsidRPr="00B75820">
                      <w:rPr>
                        <w:rStyle w:val="VariableFont"/>
                      </w:rPr>
                      <w:tab/>
                    </w:r>
                  </w:sdtContent>
                </w:sdt>
              </w:p>
            </w:tc>
          </w:tr>
          <w:tr w:rsidR="00957A3C" w14:paraId="1E8FBA80" w14:textId="77777777" w:rsidTr="00240A8D">
            <w:tc>
              <w:tcPr>
                <w:tcW w:w="2160" w:type="dxa"/>
              </w:tcPr>
              <w:p w14:paraId="3D81E537" w14:textId="3785EE46" w:rsidR="00957A3C" w:rsidRDefault="000C72C0" w:rsidP="000C72C0">
                <w:pPr>
                  <w:pStyle w:val="FieldLabel-UnboxedStacked"/>
                </w:pPr>
                <w:r>
                  <w:t>Em</w:t>
                </w:r>
                <w:r w:rsidR="00957A3C" w:rsidRPr="000D341E">
                  <w:t xml:space="preserve">ail Address:  </w:t>
                </w:r>
              </w:p>
            </w:tc>
            <w:tc>
              <w:tcPr>
                <w:tcW w:w="7200" w:type="dxa"/>
                <w:tcMar>
                  <w:top w:w="0" w:type="dxa"/>
                  <w:left w:w="115" w:type="dxa"/>
                  <w:right w:w="115" w:type="dxa"/>
                </w:tcMar>
              </w:tcPr>
              <w:p w14:paraId="3B4343E0" w14:textId="35B4AD2D" w:rsidR="00957A3C" w:rsidRPr="00B75820" w:rsidRDefault="009109C8" w:rsidP="00957A3C">
                <w:pPr>
                  <w:pStyle w:val="StyleFormEntryLinkedStyleOCRAStdUnderlinedNounderline"/>
                  <w:rPr>
                    <w:rStyle w:val="VariableFont"/>
                  </w:rPr>
                </w:pPr>
                <w:sdt>
                  <w:sdtPr>
                    <w:rPr>
                      <w:rStyle w:val="VariableFont"/>
                    </w:rPr>
                    <w:alias w:val="Form Field 10"/>
                    <w:tag w:val="FF10"/>
                    <w:id w:val="1223104896"/>
                    <w:placeholder>
                      <w:docPart w:val="EC85E6A94752420590A125EB56427E2A"/>
                    </w:placeholder>
                    <w:text w:multiLine="1"/>
                  </w:sdtPr>
                  <w:sdtEndPr>
                    <w:rPr>
                      <w:rStyle w:val="VariableFont"/>
                    </w:rPr>
                  </w:sdtEndPr>
                  <w:sdtContent>
                    <w:r w:rsidR="00957A3C" w:rsidRPr="00B75820">
                      <w:rPr>
                        <w:rStyle w:val="VariableFont"/>
                      </w:rPr>
                      <w:tab/>
                    </w:r>
                  </w:sdtContent>
                </w:sdt>
              </w:p>
            </w:tc>
          </w:tr>
          <w:tr w:rsidR="000C72C0" w14:paraId="381BD29F" w14:textId="77777777" w:rsidTr="00722584">
            <w:tc>
              <w:tcPr>
                <w:tcW w:w="2160" w:type="dxa"/>
              </w:tcPr>
              <w:p w14:paraId="5D0BED35" w14:textId="30823781" w:rsidR="000C72C0" w:rsidRDefault="000C72C0" w:rsidP="00722584">
                <w:pPr>
                  <w:pStyle w:val="FieldLabel-UnboxedStacked"/>
                </w:pPr>
                <w:r w:rsidRPr="000D341E">
                  <w:t xml:space="preserve">Requested Location:  </w:t>
                </w:r>
              </w:p>
            </w:tc>
            <w:tc>
              <w:tcPr>
                <w:tcW w:w="7200" w:type="dxa"/>
                <w:tcMar>
                  <w:top w:w="0" w:type="dxa"/>
                  <w:left w:w="115" w:type="dxa"/>
                  <w:right w:w="115" w:type="dxa"/>
                </w:tcMar>
              </w:tcPr>
              <w:p w14:paraId="2D97EAEA" w14:textId="77777777" w:rsidR="000C72C0" w:rsidRPr="00B75820" w:rsidRDefault="009109C8" w:rsidP="00722584">
                <w:pPr>
                  <w:pStyle w:val="StyleFormEntryLinkedStyleOCRAStdUnderlinedNounderline"/>
                  <w:rPr>
                    <w:rStyle w:val="VariableFont"/>
                  </w:rPr>
                </w:pPr>
                <w:sdt>
                  <w:sdtPr>
                    <w:rPr>
                      <w:rStyle w:val="VariableFont"/>
                    </w:rPr>
                    <w:alias w:val="Form Field 11"/>
                    <w:tag w:val="FF11"/>
                    <w:id w:val="-2104645009"/>
                    <w:placeholder>
                      <w:docPart w:val="A1004A2494B7402799C12EFE682C4E3F"/>
                    </w:placeholder>
                    <w:text w:multiLine="1"/>
                  </w:sdtPr>
                  <w:sdtEndPr>
                    <w:rPr>
                      <w:rStyle w:val="VariableFont"/>
                    </w:rPr>
                  </w:sdtEndPr>
                  <w:sdtContent>
                    <w:r w:rsidR="000C72C0" w:rsidRPr="00B75820">
                      <w:rPr>
                        <w:rStyle w:val="VariableFont"/>
                      </w:rPr>
                      <w:tab/>
                    </w:r>
                  </w:sdtContent>
                </w:sdt>
              </w:p>
            </w:tc>
          </w:tr>
        </w:tbl>
        <w:p w14:paraId="578C7C20" w14:textId="77777777" w:rsidR="00010827" w:rsidRPr="00AB16B0" w:rsidRDefault="00010827" w:rsidP="00E35699">
          <w:pPr>
            <w:pStyle w:val="ReverseTextHeading"/>
          </w:pPr>
          <w:r w:rsidRPr="00AB16B0">
            <w:t>APPLICATION REQUIREMENTS</w:t>
          </w:r>
        </w:p>
        <w:p w14:paraId="38262891" w14:textId="65DA3B6C" w:rsidR="008D7A9A" w:rsidRPr="00AA4C9B" w:rsidRDefault="00010827" w:rsidP="00AA4C9B">
          <w:pPr>
            <w:pStyle w:val="RequirementNumber"/>
            <w:rPr>
              <w:bCs/>
            </w:rPr>
          </w:pPr>
          <w:r w:rsidRPr="00AA4C9B">
            <w:rPr>
              <w:rStyle w:val="Bold"/>
            </w:rPr>
            <w:t>PROOF OF INSURANCE</w:t>
          </w:r>
          <w:r w:rsidR="004F51FD" w:rsidRPr="00AA4C9B">
            <w:rPr>
              <w:bCs/>
            </w:rPr>
            <w:t xml:space="preserve"> — </w:t>
          </w:r>
          <w:r w:rsidRPr="00AA4C9B">
            <w:t>Proof of adequate insurance must be provided prior to the beginning of approved</w:t>
          </w:r>
          <w:r w:rsidRPr="004F51FD">
            <w:t xml:space="preserve"> Licenses</w:t>
          </w:r>
          <w:r w:rsidR="008D7A9A" w:rsidRPr="004F51FD">
            <w:t xml:space="preserve">. </w:t>
          </w:r>
          <w:r w:rsidR="006754AC" w:rsidRPr="004F51FD">
            <w:t>For requirements, s</w:t>
          </w:r>
          <w:r w:rsidR="000204A3" w:rsidRPr="004F51FD">
            <w:t xml:space="preserve">ee </w:t>
          </w:r>
          <w:r w:rsidR="006754AC" w:rsidRPr="004F51FD">
            <w:t>Paragraph</w:t>
          </w:r>
          <w:r w:rsidR="000204A3" w:rsidRPr="004F51FD">
            <w:t xml:space="preserve"> 7</w:t>
          </w:r>
          <w:r w:rsidR="006754AC" w:rsidRPr="004F51FD">
            <w:t xml:space="preserve"> </w:t>
          </w:r>
          <w:r w:rsidR="00962606" w:rsidRPr="004F51FD">
            <w:t>“</w:t>
          </w:r>
          <w:r w:rsidR="006754AC" w:rsidRPr="004F51FD">
            <w:t>Insurance”</w:t>
          </w:r>
          <w:r w:rsidRPr="004F51FD">
            <w:t xml:space="preserve"> of </w:t>
          </w:r>
          <w:r w:rsidR="006754AC" w:rsidRPr="004F51FD">
            <w:t xml:space="preserve">the attached </w:t>
          </w:r>
          <w:r w:rsidRPr="004F51FD">
            <w:t xml:space="preserve">sample </w:t>
          </w:r>
          <w:r w:rsidRPr="00AA4C9B">
            <w:t>License</w:t>
          </w:r>
          <w:r w:rsidR="008D7A9A" w:rsidRPr="00AA4C9B">
            <w:t>.</w:t>
          </w:r>
        </w:p>
        <w:p w14:paraId="0B4B66E1" w14:textId="77777777" w:rsidR="00F72104" w:rsidRPr="00AA4C9B" w:rsidRDefault="00F72104" w:rsidP="00F72104">
          <w:pPr>
            <w:pStyle w:val="RequirementNumber"/>
          </w:pPr>
          <w:r w:rsidRPr="00AA4C9B">
            <w:rPr>
              <w:rStyle w:val="Bold"/>
            </w:rPr>
            <w:t>LICENSE FEE</w:t>
          </w:r>
          <w:r w:rsidRPr="00AA4C9B">
            <w:t xml:space="preserve"> — License is subject to approval and permission granted by </w:t>
          </w:r>
          <w:r>
            <w:t>Economic Development</w:t>
          </w:r>
          <w:r w:rsidRPr="00AA4C9B">
            <w:t xml:space="preserve"> and </w:t>
          </w:r>
          <w:r>
            <w:t>Maritime</w:t>
          </w:r>
          <w:r w:rsidRPr="00AA4C9B">
            <w:t xml:space="preserve"> Divisions; property tenants; and specific property managers.</w:t>
          </w:r>
        </w:p>
        <w:p w14:paraId="66B67ADC" w14:textId="2F92DF85" w:rsidR="00F72104" w:rsidRPr="00ED6390" w:rsidRDefault="00F72104" w:rsidP="00F72104">
          <w:pPr>
            <w:pStyle w:val="RequirementLetter"/>
          </w:pPr>
          <w:r w:rsidRPr="00ED6390">
            <w:rPr>
              <w:rStyle w:val="Underlined"/>
            </w:rPr>
            <w:t xml:space="preserve">Professional production, </w:t>
          </w:r>
          <w:r>
            <w:rPr>
              <w:rStyle w:val="Underlined"/>
            </w:rPr>
            <w:t>national broadcast</w:t>
          </w:r>
          <w:r w:rsidRPr="00B274DF">
            <w:t xml:space="preserve"> – including, but not limited to</w:t>
          </w:r>
          <w:r>
            <w:t>:  nationally distributed, large-production movies or television; major sporting events; etc.</w:t>
          </w:r>
        </w:p>
        <w:p w14:paraId="019441D0" w14:textId="77777777" w:rsidR="00F72104" w:rsidRPr="00DA0F6D" w:rsidRDefault="00F72104" w:rsidP="00F72104">
          <w:pPr>
            <w:pStyle w:val="RequirementIndent2"/>
          </w:pPr>
          <w:r w:rsidRPr="00F12319">
            <w:t>Base Minimum Fee:</w:t>
          </w:r>
        </w:p>
        <w:p w14:paraId="2FAD6DA7" w14:textId="77777777" w:rsidR="00F72104" w:rsidRDefault="00F72104" w:rsidP="00F72104">
          <w:pPr>
            <w:pStyle w:val="RequirementIndent2bullet"/>
          </w:pPr>
          <w:r>
            <w:t>Public space with no exclusive use, cameras and actors only</w:t>
          </w:r>
          <w:r>
            <w:t> </w:t>
          </w:r>
          <w:r>
            <w:t>=</w:t>
          </w:r>
          <w:r>
            <w:t> </w:t>
          </w:r>
          <w:r>
            <w:t>$800/hr.</w:t>
          </w:r>
        </w:p>
        <w:p w14:paraId="2B547623" w14:textId="77777777" w:rsidR="00F72104" w:rsidRDefault="00F72104" w:rsidP="00F72104">
          <w:pPr>
            <w:pStyle w:val="RequirementIndent2bullet"/>
          </w:pPr>
          <w:r>
            <w:t>All other productions, including non-public space, production footprint</w:t>
          </w:r>
          <w:r>
            <w:t> </w:t>
          </w:r>
          <w:r>
            <w:t>=</w:t>
          </w:r>
          <w:r>
            <w:t> </w:t>
          </w:r>
          <w:r>
            <w:t>to be negotiated.</w:t>
          </w:r>
        </w:p>
        <w:p w14:paraId="6244F338" w14:textId="77777777" w:rsidR="00F72104" w:rsidRPr="000D341E" w:rsidRDefault="00F72104" w:rsidP="00F72104">
          <w:pPr>
            <w:pStyle w:val="RequirementIndent2"/>
          </w:pPr>
          <w:r w:rsidRPr="000D341E">
            <w:t xml:space="preserve">Fees are a base minimum and may be increased based on the impact caused </w:t>
          </w:r>
          <w:r>
            <w:t>to Port operations</w:t>
          </w:r>
          <w:r w:rsidRPr="000D341E">
            <w:t xml:space="preserve"> by the prop</w:t>
          </w:r>
          <w:r>
            <w:t>osed License.</w:t>
          </w:r>
        </w:p>
        <w:p w14:paraId="0A338D04" w14:textId="77777777" w:rsidR="00F72104" w:rsidRPr="000D341E" w:rsidRDefault="00F72104" w:rsidP="00F72104">
          <w:pPr>
            <w:pStyle w:val="RequirementIndent2"/>
          </w:pPr>
          <w:r w:rsidRPr="000D341E">
            <w:t>Escorted access to secured Port locations may be provided.</w:t>
          </w:r>
        </w:p>
        <w:p w14:paraId="76B59044" w14:textId="77777777" w:rsidR="00F72104" w:rsidRPr="00ED6390" w:rsidRDefault="00F72104" w:rsidP="00F72104">
          <w:pPr>
            <w:pStyle w:val="RequirementLetter"/>
          </w:pPr>
          <w:r w:rsidRPr="00ED6390">
            <w:rPr>
              <w:rStyle w:val="Underlined"/>
            </w:rPr>
            <w:lastRenderedPageBreak/>
            <w:t>Professional production, for-profit commercial project</w:t>
          </w:r>
          <w:r w:rsidRPr="00B274DF">
            <w:t xml:space="preserve"> – including, but not limited to</w:t>
          </w:r>
          <w:r>
            <w:t>:</w:t>
          </w:r>
          <w:r w:rsidRPr="00B274DF">
            <w:t xml:space="preserve"> </w:t>
          </w:r>
          <w:r>
            <w:t xml:space="preserve"> </w:t>
          </w:r>
          <w:r w:rsidRPr="00B274DF">
            <w:t>commerci</w:t>
          </w:r>
          <w:r>
            <w:t>als;</w:t>
          </w:r>
          <w:r w:rsidRPr="00B274DF">
            <w:t xml:space="preserve"> </w:t>
          </w:r>
          <w:r>
            <w:t>limited-run/small-budget movies;</w:t>
          </w:r>
          <w:r w:rsidRPr="00B274DF">
            <w:t xml:space="preserve"> </w:t>
          </w:r>
          <w:r>
            <w:t xml:space="preserve">Internet- or mobile-based content; </w:t>
          </w:r>
          <w:r w:rsidRPr="00B274DF">
            <w:t>promotional materials</w:t>
          </w:r>
          <w:r>
            <w:t>;</w:t>
          </w:r>
          <w:r w:rsidRPr="00B274DF">
            <w:t xml:space="preserve"> </w:t>
          </w:r>
          <w:r>
            <w:t xml:space="preserve">and </w:t>
          </w:r>
          <w:r w:rsidRPr="00B274DF">
            <w:t>book and magazine photography</w:t>
          </w:r>
          <w:r>
            <w:t>.</w:t>
          </w:r>
        </w:p>
        <w:p w14:paraId="2E6C7B4A" w14:textId="77777777" w:rsidR="00F72104" w:rsidRPr="00DA0F6D" w:rsidRDefault="00F72104" w:rsidP="00F72104">
          <w:pPr>
            <w:pStyle w:val="RequirementIndent2"/>
          </w:pPr>
          <w:r w:rsidRPr="00F12319">
            <w:t>Base Minimum Fee:</w:t>
          </w:r>
        </w:p>
        <w:p w14:paraId="12C27FA8" w14:textId="77777777" w:rsidR="00F72104" w:rsidRDefault="00F72104" w:rsidP="00F72104">
          <w:pPr>
            <w:pStyle w:val="RequirementIndent2bullet"/>
          </w:pPr>
          <w:r>
            <w:t>H</w:t>
          </w:r>
          <w:r w:rsidRPr="00F12319">
            <w:t>alf day (5 hours)</w:t>
          </w:r>
          <w:r>
            <w:t> </w:t>
          </w:r>
          <w:r>
            <w:t>=</w:t>
          </w:r>
          <w:r>
            <w:t> </w:t>
          </w:r>
          <w:r>
            <w:t>$500</w:t>
          </w:r>
        </w:p>
        <w:p w14:paraId="4AA8053B" w14:textId="77777777" w:rsidR="00F72104" w:rsidRDefault="00F72104" w:rsidP="00F72104">
          <w:pPr>
            <w:pStyle w:val="RequirementIndent2bullet"/>
          </w:pPr>
          <w:r w:rsidRPr="00F12319">
            <w:t>Full day (10 hours)</w:t>
          </w:r>
          <w:r>
            <w:t> </w:t>
          </w:r>
          <w:r>
            <w:t>=</w:t>
          </w:r>
          <w:r>
            <w:t> </w:t>
          </w:r>
          <w:r w:rsidRPr="00F12319">
            <w:t>$1,000</w:t>
          </w:r>
        </w:p>
        <w:p w14:paraId="2ADD80ED" w14:textId="77777777" w:rsidR="00F72104" w:rsidRPr="000D341E" w:rsidRDefault="00F72104" w:rsidP="00F72104">
          <w:pPr>
            <w:pStyle w:val="RequirementIndent2"/>
          </w:pPr>
          <w:r w:rsidRPr="000D341E">
            <w:t xml:space="preserve">Fees are a base minimum and may be increased based on the impact caused </w:t>
          </w:r>
          <w:r>
            <w:t>to Port operations</w:t>
          </w:r>
          <w:r w:rsidRPr="000D341E">
            <w:t xml:space="preserve"> by the prop</w:t>
          </w:r>
          <w:r>
            <w:t>osed License.</w:t>
          </w:r>
        </w:p>
        <w:p w14:paraId="0EA7CB6F" w14:textId="77777777" w:rsidR="00F72104" w:rsidRPr="000D341E" w:rsidRDefault="00F72104" w:rsidP="00F72104">
          <w:pPr>
            <w:pStyle w:val="RequirementIndent2"/>
          </w:pPr>
          <w:r w:rsidRPr="000D341E">
            <w:t>Escorted access to secured Port locations may be provided.</w:t>
          </w:r>
        </w:p>
        <w:p w14:paraId="563411CD" w14:textId="77777777" w:rsidR="00F72104" w:rsidRDefault="00F72104" w:rsidP="00F72104">
          <w:pPr>
            <w:pStyle w:val="RequirementLetter"/>
          </w:pPr>
          <w:r w:rsidRPr="00ED6390">
            <w:rPr>
              <w:rStyle w:val="Underlined"/>
            </w:rPr>
            <w:t>Professional production, not-for-profit project</w:t>
          </w:r>
          <w:r w:rsidRPr="00B274DF">
            <w:t xml:space="preserve"> – including, but not limited to Port-approved charities, U.S. military, internal use by Licensee</w:t>
          </w:r>
          <w:r w:rsidRPr="000D341E">
            <w:t>.</w:t>
          </w:r>
        </w:p>
        <w:p w14:paraId="269BD352" w14:textId="77777777" w:rsidR="00F72104" w:rsidRPr="000D341E" w:rsidRDefault="00F72104" w:rsidP="00F72104">
          <w:pPr>
            <w:pStyle w:val="RequirementIndent2"/>
          </w:pPr>
          <w:r w:rsidRPr="00F12319">
            <w:t>Base Minimum Fee:</w:t>
          </w:r>
        </w:p>
        <w:p w14:paraId="4306AF34" w14:textId="77777777" w:rsidR="00F72104" w:rsidRDefault="00F72104" w:rsidP="00F72104">
          <w:pPr>
            <w:pStyle w:val="RequirementIndent2bullet"/>
          </w:pPr>
          <w:r>
            <w:t>Half day (5 hours)</w:t>
          </w:r>
          <w:r>
            <w:t> </w:t>
          </w:r>
          <w:r>
            <w:t>=</w:t>
          </w:r>
          <w:r>
            <w:t> </w:t>
          </w:r>
          <w:r>
            <w:t>$250</w:t>
          </w:r>
        </w:p>
        <w:p w14:paraId="727C437E" w14:textId="77777777" w:rsidR="00F72104" w:rsidRDefault="00F72104" w:rsidP="00F72104">
          <w:pPr>
            <w:pStyle w:val="RequirementIndent2bullet"/>
          </w:pPr>
          <w:r w:rsidRPr="00F12319">
            <w:t>Full day (10 hours)</w:t>
          </w:r>
          <w:r>
            <w:t> </w:t>
          </w:r>
          <w:r>
            <w:t>=</w:t>
          </w:r>
          <w:r>
            <w:t> </w:t>
          </w:r>
          <w:r w:rsidRPr="00F12319">
            <w:t>$500</w:t>
          </w:r>
        </w:p>
        <w:p w14:paraId="24361E4E" w14:textId="77777777" w:rsidR="00F72104" w:rsidRPr="00F12319" w:rsidRDefault="00F72104" w:rsidP="00F72104">
          <w:pPr>
            <w:pStyle w:val="RequirementIndent2"/>
          </w:pPr>
          <w:r w:rsidRPr="00F12319">
            <w:t>Fees are a base minimum and may be increased based on the impact caused by the proposed License to Port operations.</w:t>
          </w:r>
        </w:p>
        <w:p w14:paraId="4B354E9B" w14:textId="77777777" w:rsidR="00F72104" w:rsidRPr="000D341E" w:rsidRDefault="00F72104" w:rsidP="00F72104">
          <w:pPr>
            <w:pStyle w:val="RequirementIndent2"/>
          </w:pPr>
          <w:r w:rsidRPr="000D341E">
            <w:t>A fee will be charged for escorted access to secured Port locations.</w:t>
          </w:r>
        </w:p>
        <w:p w14:paraId="60A07D6B" w14:textId="73497EED" w:rsidR="00C01F6F" w:rsidRPr="00ED6390" w:rsidRDefault="00010827" w:rsidP="00ED6390">
          <w:pPr>
            <w:pStyle w:val="RequirementLetter"/>
            <w:rPr>
              <w:rStyle w:val="Underlined"/>
            </w:rPr>
          </w:pPr>
          <w:r w:rsidRPr="00ED6390">
            <w:rPr>
              <w:rStyle w:val="Underlined"/>
            </w:rPr>
            <w:t>Professional production</w:t>
          </w:r>
          <w:r w:rsidR="00B274DF" w:rsidRPr="00ED6390">
            <w:rPr>
              <w:rStyle w:val="Underlined"/>
            </w:rPr>
            <w:t>, P</w:t>
          </w:r>
          <w:r w:rsidRPr="00ED6390">
            <w:rPr>
              <w:rStyle w:val="Underlined"/>
            </w:rPr>
            <w:t>ort customer, partner, tenant or product resulting in positive publicity or advertising for the Port.</w:t>
          </w:r>
        </w:p>
        <w:p w14:paraId="7DEAC000" w14:textId="52609B70" w:rsidR="008D7A9A" w:rsidRPr="000D341E" w:rsidRDefault="00010827" w:rsidP="00ED6390">
          <w:pPr>
            <w:pStyle w:val="RequirementIndent2"/>
          </w:pPr>
          <w:r w:rsidRPr="000D341E">
            <w:t>Value gained by the Port would be determined by Division Directors or their appointees.</w:t>
          </w:r>
        </w:p>
        <w:p w14:paraId="00E42A20" w14:textId="77777777" w:rsidR="008D7A9A" w:rsidRPr="000D341E" w:rsidRDefault="00010827" w:rsidP="00ED6390">
          <w:pPr>
            <w:pStyle w:val="RequirementIndent2"/>
          </w:pPr>
          <w:r w:rsidRPr="000D341E">
            <w:t>A fee will be charged for escorted access to secured Port locations.</w:t>
          </w:r>
        </w:p>
        <w:p w14:paraId="3E4C2B6B" w14:textId="6A076C87" w:rsidR="00010827" w:rsidRPr="00AA4C9B" w:rsidRDefault="00010827" w:rsidP="00ED6390">
          <w:pPr>
            <w:pStyle w:val="RequirementLetter"/>
          </w:pPr>
          <w:r w:rsidRPr="00ED6390">
            <w:rPr>
              <w:rStyle w:val="Underlined"/>
            </w:rPr>
            <w:t>Non-professional production</w:t>
          </w:r>
          <w:r w:rsidRPr="00AA4C9B">
            <w:t xml:space="preserve"> – Accredited degree program student project</w:t>
          </w:r>
          <w:r w:rsidR="006754AC" w:rsidRPr="00AA4C9B">
            <w:t>.</w:t>
          </w:r>
        </w:p>
        <w:p w14:paraId="75EDF8CE" w14:textId="77777777" w:rsidR="008D7A9A" w:rsidRPr="000D341E" w:rsidRDefault="00010827" w:rsidP="00FB29FD">
          <w:pPr>
            <w:pStyle w:val="RequirementIndent2"/>
          </w:pPr>
          <w:r w:rsidRPr="000D341E">
            <w:t>A fee will be charged for escorted access to secured Port locations.</w:t>
          </w:r>
        </w:p>
        <w:p w14:paraId="254D4264" w14:textId="4395BACA" w:rsidR="008D7A9A" w:rsidRPr="000D341E" w:rsidRDefault="00010827" w:rsidP="00FB29FD">
          <w:pPr>
            <w:pStyle w:val="RequirementIndent2"/>
          </w:pPr>
          <w:r w:rsidRPr="000D341E">
            <w:t>All projects will be reviewed for purpose, content, size of production</w:t>
          </w:r>
          <w:r w:rsidR="006754AC" w:rsidRPr="000D341E">
            <w:t>,</w:t>
          </w:r>
          <w:r w:rsidRPr="000D341E">
            <w:t xml:space="preserve"> and scheduling to make sure appropriate Port costs are recovered. Additional costs may be added due to increased complexity of any factor of the above elements. Access to some Port properties may be denied if the project cannot configure to necessary size and scheduling.</w:t>
          </w:r>
        </w:p>
        <w:p w14:paraId="121E6264" w14:textId="5F380C46" w:rsidR="00010827" w:rsidRPr="000D341E" w:rsidRDefault="00010827" w:rsidP="00E35699">
          <w:pPr>
            <w:pStyle w:val="RequirementIndent1"/>
          </w:pPr>
          <w:r w:rsidRPr="000D341E">
            <w:t>Licensee is responsible for payment of any tax levied on or measured by the access fee paid by Licensee</w:t>
          </w:r>
          <w:r w:rsidR="008D7A9A" w:rsidRPr="000D341E">
            <w:t xml:space="preserve">. </w:t>
          </w:r>
          <w:r w:rsidRPr="000D341E">
            <w:t xml:space="preserve">Per Washington </w:t>
          </w:r>
          <w:r w:rsidR="00C01F6F" w:rsidRPr="000D341E">
            <w:t>S</w:t>
          </w:r>
          <w:r w:rsidRPr="000D341E">
            <w:t>tate law (RCW 82.29.A) leasehold tax is applicable on all terms 30 days or more</w:t>
          </w:r>
          <w:r w:rsidR="008D7A9A" w:rsidRPr="000D341E">
            <w:t xml:space="preserve">. </w:t>
          </w:r>
          <w:r w:rsidRPr="000D341E">
            <w:t>In compliance with RCW 82.29A the above stated amount does not include leasehold excise tax.</w:t>
          </w:r>
        </w:p>
        <w:p w14:paraId="1CB16179" w14:textId="403D86C0" w:rsidR="00010827" w:rsidRPr="00AA4C9B" w:rsidRDefault="00010827" w:rsidP="00AA4C9B">
          <w:pPr>
            <w:pStyle w:val="RequirementNumber"/>
          </w:pPr>
          <w:r w:rsidRPr="00AA4C9B">
            <w:rPr>
              <w:rStyle w:val="Bold"/>
            </w:rPr>
            <w:t>PRODUCTION INFORMATION</w:t>
          </w:r>
          <w:r w:rsidR="004F51FD" w:rsidRPr="00AA4C9B">
            <w:t xml:space="preserve"> — </w:t>
          </w:r>
          <w:r w:rsidRPr="00AA4C9B">
            <w:t>All applications must include the following information to be filled out on the attac</w:t>
          </w:r>
          <w:r w:rsidR="003C38A8" w:rsidRPr="00AA4C9B">
            <w:t xml:space="preserve">hed Production Information </w:t>
          </w:r>
          <w:r w:rsidR="008D7A9A" w:rsidRPr="00AA4C9B">
            <w:t>f</w:t>
          </w:r>
          <w:r w:rsidR="003C38A8" w:rsidRPr="00AA4C9B">
            <w:t>orm</w:t>
          </w:r>
          <w:r w:rsidRPr="00AA4C9B">
            <w:t>:</w:t>
          </w:r>
        </w:p>
        <w:p w14:paraId="67BF10BB" w14:textId="77777777" w:rsidR="00010827" w:rsidRPr="000D341E" w:rsidRDefault="00010827" w:rsidP="00E35699">
          <w:pPr>
            <w:pStyle w:val="RequirementIndent1bullet"/>
          </w:pPr>
          <w:r w:rsidRPr="000D341E">
            <w:t>A summary of the production and the relationship to the Port.</w:t>
          </w:r>
        </w:p>
        <w:p w14:paraId="27F1BEC3" w14:textId="6AC36FCA" w:rsidR="00010827" w:rsidRPr="000D341E" w:rsidRDefault="00010827" w:rsidP="00E35699">
          <w:pPr>
            <w:pStyle w:val="RequirementIndent1bullet"/>
          </w:pPr>
          <w:r w:rsidRPr="000D341E">
            <w:t xml:space="preserve">A script or storyboard of all portions of the </w:t>
          </w:r>
          <w:r w:rsidR="008D7A9A" w:rsidRPr="000D341E">
            <w:t>production that</w:t>
          </w:r>
          <w:r w:rsidRPr="000D341E">
            <w:t xml:space="preserve"> deal with the Port.</w:t>
          </w:r>
        </w:p>
        <w:p w14:paraId="4A01C211" w14:textId="77777777" w:rsidR="008D7A9A" w:rsidRPr="000D341E" w:rsidRDefault="00010827" w:rsidP="00E35699">
          <w:pPr>
            <w:pStyle w:val="RequirementIndent1bullet"/>
          </w:pPr>
          <w:r w:rsidRPr="000D341E">
            <w:t>The specific dates and times when shooting will occur.</w:t>
          </w:r>
        </w:p>
        <w:p w14:paraId="4B197778" w14:textId="710AE50B" w:rsidR="00010827" w:rsidRPr="000D341E" w:rsidRDefault="00010827" w:rsidP="00E35699">
          <w:pPr>
            <w:pStyle w:val="RequirementIndent1bullet"/>
          </w:pPr>
          <w:r w:rsidRPr="000D341E">
            <w:t>The number of crew and type of equipment to be used at Port locations.</w:t>
          </w:r>
        </w:p>
        <w:p w14:paraId="2B090306" w14:textId="77777777" w:rsidR="00010827" w:rsidRPr="000D341E" w:rsidRDefault="00010827" w:rsidP="00E35699">
          <w:pPr>
            <w:pStyle w:val="RequirementIndent1bullet"/>
          </w:pPr>
          <w:r w:rsidRPr="000D341E">
            <w:t>Proposed specific filming location on Port properties.</w:t>
          </w:r>
        </w:p>
        <w:p w14:paraId="13C5C989" w14:textId="77777777" w:rsidR="00010827" w:rsidRPr="000D341E" w:rsidRDefault="00010827" w:rsidP="00E35699">
          <w:pPr>
            <w:pStyle w:val="RequirementIndent1bullet"/>
          </w:pPr>
          <w:r w:rsidRPr="000D341E">
            <w:t>Anticipated security problems or labor disputes where crowd control may be an issue.</w:t>
          </w:r>
        </w:p>
        <w:p w14:paraId="25D143C5" w14:textId="5BEE109D" w:rsidR="00010827" w:rsidRPr="000D341E" w:rsidRDefault="00010827" w:rsidP="00E35699">
          <w:pPr>
            <w:pStyle w:val="RequirementIndent1bullet"/>
          </w:pPr>
          <w:r w:rsidRPr="000D341E">
            <w:t>A list of contacts made with airlines, automobile rental agencies, bus companies, catering companies, tenants, unions, securities, terminal operators, etc. that may be necessary</w:t>
          </w:r>
          <w:r w:rsidR="008D7A9A" w:rsidRPr="000D341E">
            <w:t>.</w:t>
          </w:r>
        </w:p>
        <w:p w14:paraId="5FDD7EE5" w14:textId="72D9D1B1" w:rsidR="00706955" w:rsidRPr="000D341E" w:rsidRDefault="00010827" w:rsidP="00E35699">
          <w:pPr>
            <w:pStyle w:val="RequirementIndent1bullet"/>
          </w:pPr>
          <w:r w:rsidRPr="000D341E">
            <w:t>A list of previous film production experience at any Port locations or at other airports/seaports.</w:t>
          </w:r>
        </w:p>
        <w:p w14:paraId="08548156" w14:textId="77777777" w:rsidR="004E34E5" w:rsidRDefault="004E34E5" w:rsidP="00E35699"/>
        <w:p w14:paraId="0B02A682" w14:textId="0C105C7F" w:rsidR="00EE6B80" w:rsidRDefault="00EE6B80" w:rsidP="00EE6B80">
          <w:pPr>
            <w:pBdr>
              <w:top w:val="single" w:sz="4" w:space="1" w:color="auto"/>
            </w:pBdr>
          </w:pPr>
        </w:p>
        <w:p w14:paraId="704116B0" w14:textId="77777777" w:rsidR="00EE6B80" w:rsidRDefault="00EE6B80" w:rsidP="00E35699">
          <w:pPr>
            <w:sectPr w:rsidR="00EE6B80" w:rsidSect="00C54138">
              <w:headerReference w:type="default" r:id="rId11"/>
              <w:footerReference w:type="even" r:id="rId12"/>
              <w:footerReference w:type="default" r:id="rId13"/>
              <w:headerReference w:type="first" r:id="rId14"/>
              <w:footerReference w:type="first" r:id="rId15"/>
              <w:pgSz w:w="12240" w:h="15840" w:code="1"/>
              <w:pgMar w:top="1296" w:right="1440" w:bottom="1296" w:left="1440" w:header="720" w:footer="720" w:gutter="0"/>
              <w:cols w:space="720"/>
              <w:titlePg/>
              <w:docGrid w:linePitch="360"/>
            </w:sectPr>
          </w:pPr>
        </w:p>
        <w:p w14:paraId="16CECB63" w14:textId="77777777" w:rsidR="00706955" w:rsidRPr="004E34E5" w:rsidRDefault="00706955" w:rsidP="00E35699">
          <w:pPr>
            <w:pStyle w:val="ReverseTextHeading"/>
          </w:pPr>
          <w:r w:rsidRPr="004E34E5">
            <w:lastRenderedPageBreak/>
            <w:t>PRODUCTION INFORMATION</w:t>
          </w:r>
        </w:p>
        <w:p w14:paraId="7EABB9F9" w14:textId="77777777" w:rsidR="00706955" w:rsidRDefault="00706955" w:rsidP="00654CE3">
          <w:pPr>
            <w:pStyle w:val="NoSpacing"/>
          </w:pPr>
        </w:p>
        <w:p w14:paraId="1D0A8CA1" w14:textId="2F7476AB" w:rsidR="00706955" w:rsidRDefault="00706955" w:rsidP="00FB29FD">
          <w:pPr>
            <w:pStyle w:val="InformationLead-ins"/>
          </w:pPr>
          <w:r>
            <w:t>Provide a brief summary of the production and the relationship</w:t>
          </w:r>
          <w:r w:rsidR="000B50D4">
            <w:t xml:space="preserve"> to/involvement of</w:t>
          </w:r>
          <w:r>
            <w:t xml:space="preserve"> the Port:</w:t>
          </w:r>
        </w:p>
        <w:sdt>
          <w:sdtPr>
            <w:rPr>
              <w:rStyle w:val="VariableFont"/>
            </w:rPr>
            <w:alias w:val="Production Information 1"/>
            <w:tag w:val="PI1"/>
            <w:id w:val="-981689540"/>
            <w:lock w:val="sdtLocked"/>
            <w:placeholder>
              <w:docPart w:val="D48009E9DE5B4DA1BD40D8540CA85962"/>
            </w:placeholder>
            <w:showingPlcHdr/>
            <w:text w:multiLine="1"/>
          </w:sdtPr>
          <w:sdtEndPr>
            <w:rPr>
              <w:rStyle w:val="VariableFont"/>
            </w:rPr>
          </w:sdtEndPr>
          <w:sdtContent>
            <w:p w14:paraId="38C1CA0A" w14:textId="58E79AEA" w:rsidR="00706955" w:rsidRPr="00B75820" w:rsidRDefault="004B2367" w:rsidP="00B75820">
              <w:pPr>
                <w:pStyle w:val="StyleFormEntryStyleOCRAStdUnderlinedProdInfo8pt"/>
                <w:rPr>
                  <w:rStyle w:val="VariableFont"/>
                </w:rPr>
              </w:pPr>
              <w:r w:rsidRPr="00047777">
                <w:rPr>
                  <w:rStyle w:val="VariableFont"/>
                </w:rPr>
                <w:tab/>
              </w:r>
            </w:p>
          </w:sdtContent>
        </w:sdt>
        <w:p w14:paraId="5BC0AA10" w14:textId="015D204F" w:rsidR="00706955" w:rsidRDefault="00706955" w:rsidP="00FB29FD">
          <w:pPr>
            <w:pStyle w:val="InformationLead-ins"/>
          </w:pPr>
          <w:r>
            <w:t xml:space="preserve">Specific </w:t>
          </w:r>
          <w:r w:rsidR="00664522">
            <w:t>d</w:t>
          </w:r>
          <w:r>
            <w:t xml:space="preserve">ate(s) and </w:t>
          </w:r>
          <w:r w:rsidR="00664522">
            <w:t>t</w:t>
          </w:r>
          <w:r>
            <w:t>ime(s) when shooting will occur:</w:t>
          </w:r>
        </w:p>
        <w:sdt>
          <w:sdtPr>
            <w:rPr>
              <w:rStyle w:val="VariableFont"/>
            </w:rPr>
            <w:alias w:val="Production Info 2"/>
            <w:tag w:val="PI2"/>
            <w:id w:val="-1350019659"/>
            <w:lock w:val="sdtLocked"/>
            <w:placeholder>
              <w:docPart w:val="A56C931E0B944C1AA42400FFD85CC79E"/>
            </w:placeholder>
            <w:showingPlcHdr/>
            <w:text w:multiLine="1"/>
          </w:sdtPr>
          <w:sdtEndPr>
            <w:rPr>
              <w:rStyle w:val="VariableFont"/>
            </w:rPr>
          </w:sdtEndPr>
          <w:sdtContent>
            <w:p w14:paraId="0948FCA3" w14:textId="2BE45BAF" w:rsidR="00706955" w:rsidRPr="00B75820" w:rsidRDefault="00D53D96" w:rsidP="00B75820">
              <w:pPr>
                <w:pStyle w:val="StyleFormEntryStyleOCRAStdUnderlinedProdInfo8pt"/>
                <w:rPr>
                  <w:rStyle w:val="VariableFont"/>
                </w:rPr>
              </w:pPr>
              <w:r w:rsidRPr="00B75820">
                <w:rPr>
                  <w:rStyle w:val="VariableFont"/>
                </w:rPr>
                <w:tab/>
              </w:r>
            </w:p>
          </w:sdtContent>
        </w:sdt>
        <w:p w14:paraId="288A6D52" w14:textId="77777777" w:rsidR="00706955" w:rsidRDefault="00706955" w:rsidP="00FB29FD">
          <w:pPr>
            <w:pStyle w:val="InformationLead-ins"/>
          </w:pPr>
          <w:r>
            <w:t>Number of crew and type of equipment to be used at Port locations:</w:t>
          </w:r>
        </w:p>
        <w:sdt>
          <w:sdtPr>
            <w:rPr>
              <w:rStyle w:val="VariableFont"/>
            </w:rPr>
            <w:alias w:val="Production Info 3"/>
            <w:tag w:val="PI3"/>
            <w:id w:val="-2081279872"/>
            <w:lock w:val="sdtLocked"/>
            <w:placeholder>
              <w:docPart w:val="7E9592664FFD4070946BD5323C463AF9"/>
            </w:placeholder>
            <w:showingPlcHdr/>
            <w:text w:multiLine="1"/>
          </w:sdtPr>
          <w:sdtEndPr>
            <w:rPr>
              <w:rStyle w:val="VariableFont"/>
            </w:rPr>
          </w:sdtEndPr>
          <w:sdtContent>
            <w:p w14:paraId="6190BE46" w14:textId="3789CEF5" w:rsidR="00706955" w:rsidRPr="00B75820" w:rsidRDefault="00D53D96" w:rsidP="00B75820">
              <w:pPr>
                <w:pStyle w:val="StyleFormEntryStyleOCRAStdUnderlinedProdInfo8pt"/>
                <w:rPr>
                  <w:rStyle w:val="VariableFont"/>
                </w:rPr>
              </w:pPr>
              <w:r w:rsidRPr="00B75820">
                <w:rPr>
                  <w:rStyle w:val="VariableFont"/>
                </w:rPr>
                <w:tab/>
              </w:r>
            </w:p>
          </w:sdtContent>
        </w:sdt>
        <w:p w14:paraId="26E79DE1" w14:textId="613939FB" w:rsidR="00706955" w:rsidRDefault="00664522" w:rsidP="00FB29FD">
          <w:pPr>
            <w:pStyle w:val="InformationLead-ins"/>
          </w:pPr>
          <w:r>
            <w:t>S</w:t>
          </w:r>
          <w:r w:rsidR="00706955">
            <w:t>pecific filming location</w:t>
          </w:r>
          <w:r>
            <w:t>(s)</w:t>
          </w:r>
          <w:r w:rsidR="00706955">
            <w:t xml:space="preserve"> on Port propert</w:t>
          </w:r>
          <w:r>
            <w:t>y</w:t>
          </w:r>
          <w:r w:rsidRPr="00664522">
            <w:t xml:space="preserve"> </w:t>
          </w:r>
          <w:r>
            <w:t>being proposed</w:t>
          </w:r>
          <w:r w:rsidR="00706955">
            <w:t>:</w:t>
          </w:r>
        </w:p>
        <w:sdt>
          <w:sdtPr>
            <w:rPr>
              <w:rStyle w:val="VariableFont"/>
            </w:rPr>
            <w:alias w:val="Production Info 4"/>
            <w:tag w:val="PI4"/>
            <w:id w:val="-1043366057"/>
            <w:lock w:val="sdtLocked"/>
            <w:placeholder>
              <w:docPart w:val="B4DFC3F99BFE4EA9A5B139A263D57444"/>
            </w:placeholder>
            <w:showingPlcHdr/>
            <w:text w:multiLine="1"/>
          </w:sdtPr>
          <w:sdtEndPr>
            <w:rPr>
              <w:rStyle w:val="VariableFont"/>
            </w:rPr>
          </w:sdtEndPr>
          <w:sdtContent>
            <w:p w14:paraId="1EA09735" w14:textId="5FBAD674" w:rsidR="00706955" w:rsidRPr="00B75820" w:rsidRDefault="00D53D96" w:rsidP="00B75820">
              <w:pPr>
                <w:pStyle w:val="StyleFormEntryStyleOCRAStdUnderlinedProdInfo8pt"/>
                <w:rPr>
                  <w:rStyle w:val="VariableFont"/>
                </w:rPr>
              </w:pPr>
              <w:r w:rsidRPr="00B75820">
                <w:rPr>
                  <w:rStyle w:val="VariableFont"/>
                </w:rPr>
                <w:tab/>
              </w:r>
            </w:p>
          </w:sdtContent>
        </w:sdt>
        <w:p w14:paraId="4A1891FF" w14:textId="77777777" w:rsidR="00706955" w:rsidRDefault="00706955" w:rsidP="00FB29FD">
          <w:pPr>
            <w:pStyle w:val="InformationLead-ins"/>
          </w:pPr>
          <w:r>
            <w:t>Anticipated security problems or labor disputes where crowd control may be an issue:</w:t>
          </w:r>
        </w:p>
        <w:sdt>
          <w:sdtPr>
            <w:rPr>
              <w:rStyle w:val="VariableFont"/>
            </w:rPr>
            <w:alias w:val="Production Info 5"/>
            <w:tag w:val="PI5"/>
            <w:id w:val="942335015"/>
            <w:lock w:val="sdtLocked"/>
            <w:placeholder>
              <w:docPart w:val="BE1E362ACE1A414488EAE426297A59B2"/>
            </w:placeholder>
            <w:showingPlcHdr/>
            <w:text w:multiLine="1"/>
          </w:sdtPr>
          <w:sdtEndPr>
            <w:rPr>
              <w:rStyle w:val="VariableFont"/>
            </w:rPr>
          </w:sdtEndPr>
          <w:sdtContent>
            <w:p w14:paraId="2BA5C75E" w14:textId="36AE17B3" w:rsidR="00706955" w:rsidRPr="00B75820" w:rsidRDefault="00D53D96" w:rsidP="00B75820">
              <w:pPr>
                <w:pStyle w:val="StyleFormEntryStyleOCRAStdUnderlinedProdInfo8pt"/>
                <w:rPr>
                  <w:rStyle w:val="VariableFont"/>
                </w:rPr>
              </w:pPr>
              <w:r w:rsidRPr="00B75820">
                <w:rPr>
                  <w:rStyle w:val="VariableFont"/>
                </w:rPr>
                <w:tab/>
              </w:r>
            </w:p>
          </w:sdtContent>
        </w:sdt>
        <w:p w14:paraId="142DFD3C" w14:textId="5F0AD91D" w:rsidR="00706955" w:rsidRDefault="00706955" w:rsidP="00FB29FD">
          <w:pPr>
            <w:pStyle w:val="InformationLead-ins"/>
          </w:pPr>
          <w:r>
            <w:t xml:space="preserve">Please list contacts </w:t>
          </w:r>
          <w:r w:rsidR="000B50D4">
            <w:t xml:space="preserve">with </w:t>
          </w:r>
          <w:r>
            <w:t xml:space="preserve">other </w:t>
          </w:r>
          <w:r w:rsidRPr="00FB29FD">
            <w:t>parties</w:t>
          </w:r>
          <w:r>
            <w:t xml:space="preserve"> that </w:t>
          </w:r>
          <w:r w:rsidR="000B50D4">
            <w:t xml:space="preserve">have been made or </w:t>
          </w:r>
          <w:r>
            <w:t xml:space="preserve">may be necessary (airlines, automobile rental agencies, bus companies, catering companies, </w:t>
          </w:r>
          <w:r w:rsidR="000B50D4">
            <w:t xml:space="preserve">Port </w:t>
          </w:r>
          <w:r>
            <w:t>tenants, unions, security companies, terminal operators, etc.)</w:t>
          </w:r>
          <w:r w:rsidR="000B50D4">
            <w:t>:</w:t>
          </w:r>
        </w:p>
        <w:sdt>
          <w:sdtPr>
            <w:rPr>
              <w:rStyle w:val="VariableFont"/>
            </w:rPr>
            <w:alias w:val="Production Info 6"/>
            <w:tag w:val="PI6"/>
            <w:id w:val="381525011"/>
            <w:lock w:val="sdtLocked"/>
            <w:placeholder>
              <w:docPart w:val="5E564353DE65468F9DBBE4D53C5B4CC9"/>
            </w:placeholder>
            <w:showingPlcHdr/>
            <w:text w:multiLine="1"/>
          </w:sdtPr>
          <w:sdtEndPr>
            <w:rPr>
              <w:rStyle w:val="VariableFont"/>
            </w:rPr>
          </w:sdtEndPr>
          <w:sdtContent>
            <w:p w14:paraId="435899C0" w14:textId="7A29A88F" w:rsidR="00706955" w:rsidRPr="00B75820" w:rsidRDefault="00D53D96" w:rsidP="00B75820">
              <w:pPr>
                <w:pStyle w:val="StyleFormEntryStyleOCRAStdUnderlinedProdInfo8pt"/>
                <w:rPr>
                  <w:rStyle w:val="VariableFont"/>
                </w:rPr>
              </w:pPr>
              <w:r w:rsidRPr="00B75820">
                <w:rPr>
                  <w:rStyle w:val="VariableFont"/>
                </w:rPr>
                <w:tab/>
              </w:r>
            </w:p>
          </w:sdtContent>
        </w:sdt>
        <w:p w14:paraId="1498769A" w14:textId="72165D6B" w:rsidR="00706955" w:rsidRDefault="00706955" w:rsidP="00FB29FD">
          <w:pPr>
            <w:pStyle w:val="InformationLead-ins"/>
          </w:pPr>
          <w:r>
            <w:t>Please list previous film production experience at any Port of Seattle locations or at other airports/seaports (if applicable)</w:t>
          </w:r>
          <w:r w:rsidR="000B50D4">
            <w:t>:</w:t>
          </w:r>
        </w:p>
        <w:sdt>
          <w:sdtPr>
            <w:rPr>
              <w:rStyle w:val="VariableFont"/>
            </w:rPr>
            <w:alias w:val="Production Info 7"/>
            <w:tag w:val="PI7"/>
            <w:id w:val="1980102916"/>
            <w:lock w:val="sdtLocked"/>
            <w:placeholder>
              <w:docPart w:val="7680EF79FF014697B5A05C96F01912E4"/>
            </w:placeholder>
            <w:showingPlcHdr/>
            <w:text w:multiLine="1"/>
          </w:sdtPr>
          <w:sdtEndPr>
            <w:rPr>
              <w:rStyle w:val="VariableFont"/>
            </w:rPr>
          </w:sdtEndPr>
          <w:sdtContent>
            <w:p w14:paraId="380ABD8C" w14:textId="16AB47A9" w:rsidR="00706955" w:rsidRPr="00B75820" w:rsidRDefault="00D53D96" w:rsidP="00B75820">
              <w:pPr>
                <w:pStyle w:val="StyleFormEntryStyleOCRAStdUnderlinedProdInfo8pt"/>
                <w:rPr>
                  <w:rStyle w:val="VariableFont"/>
                </w:rPr>
              </w:pPr>
              <w:r w:rsidRPr="00B75820">
                <w:rPr>
                  <w:rStyle w:val="VariableFont"/>
                </w:rPr>
                <w:tab/>
              </w:r>
            </w:p>
          </w:sdtContent>
        </w:sdt>
        <w:p w14:paraId="6E765B76" w14:textId="3F0E94C6" w:rsidR="00706955" w:rsidRDefault="00664522" w:rsidP="00FB29FD">
          <w:pPr>
            <w:pStyle w:val="InformationLead-ins"/>
          </w:pPr>
          <w:r>
            <w:t>Are utilities required? (A</w:t>
          </w:r>
          <w:r w:rsidR="00706955">
            <w:t>dditional fees will be assessed</w:t>
          </w:r>
          <w:r>
            <w:t>.</w:t>
          </w:r>
          <w:r w:rsidR="00706955">
            <w:t>)</w:t>
          </w:r>
        </w:p>
        <w:sdt>
          <w:sdtPr>
            <w:rPr>
              <w:rStyle w:val="VariableFont"/>
            </w:rPr>
            <w:alias w:val="Production Info 8"/>
            <w:tag w:val="PI8"/>
            <w:id w:val="-383415836"/>
            <w:lock w:val="sdtLocked"/>
            <w:placeholder>
              <w:docPart w:val="A88E574BEA8F48DE8C53C83251499D69"/>
            </w:placeholder>
            <w:showingPlcHdr/>
            <w:text w:multiLine="1"/>
          </w:sdtPr>
          <w:sdtEndPr>
            <w:rPr>
              <w:rStyle w:val="VariableFont"/>
            </w:rPr>
          </w:sdtEndPr>
          <w:sdtContent>
            <w:p w14:paraId="4D9FB800" w14:textId="55860CA8" w:rsidR="00706955" w:rsidRPr="00B75820" w:rsidRDefault="00D53D96" w:rsidP="00B75820">
              <w:pPr>
                <w:pStyle w:val="StyleFormEntryStyleOCRAStdUnderlinedProdInfo8pt"/>
                <w:rPr>
                  <w:rStyle w:val="VariableFont"/>
                </w:rPr>
              </w:pPr>
              <w:r w:rsidRPr="00B75820">
                <w:rPr>
                  <w:rStyle w:val="VariableFont"/>
                </w:rPr>
                <w:tab/>
              </w:r>
            </w:p>
          </w:sdtContent>
        </w:sdt>
        <w:p w14:paraId="7CBA91DC" w14:textId="0BA03AF7" w:rsidR="00706955" w:rsidRDefault="00706955" w:rsidP="00FB29FD">
          <w:pPr>
            <w:pStyle w:val="InformationLead-ins"/>
          </w:pPr>
          <w:r>
            <w:t xml:space="preserve">Contact </w:t>
          </w:r>
          <w:r w:rsidR="00664522">
            <w:t xml:space="preserve">info </w:t>
          </w:r>
          <w:r>
            <w:t xml:space="preserve">for </w:t>
          </w:r>
          <w:r w:rsidR="00664522">
            <w:t>b</w:t>
          </w:r>
          <w:r>
            <w:t>illing and/or authorized signer if different from contact provided on first page:</w:t>
          </w:r>
        </w:p>
        <w:sdt>
          <w:sdtPr>
            <w:rPr>
              <w:rStyle w:val="VariableFont"/>
            </w:rPr>
            <w:alias w:val="Production Info 9"/>
            <w:tag w:val="PI9"/>
            <w:id w:val="-267087082"/>
            <w:lock w:val="sdtLocked"/>
            <w:placeholder>
              <w:docPart w:val="7625BD4E0D1F4B59B2052D673E88F2AF"/>
            </w:placeholder>
            <w:text w:multiLine="1"/>
          </w:sdtPr>
          <w:sdtEndPr>
            <w:rPr>
              <w:rStyle w:val="VariableFont"/>
            </w:rPr>
          </w:sdtEndPr>
          <w:sdtContent>
            <w:p w14:paraId="1C7AA188" w14:textId="23528C63" w:rsidR="00706955" w:rsidRPr="00B75820" w:rsidRDefault="002E0E76" w:rsidP="00B75820">
              <w:pPr>
                <w:pStyle w:val="StyleFormEntryStyleOCRAStdUnderlinedProdInfo8pt"/>
                <w:rPr>
                  <w:rStyle w:val="VariableFont"/>
                </w:rPr>
              </w:pPr>
              <w:r w:rsidRPr="00B75820">
                <w:rPr>
                  <w:rStyle w:val="VariableFont"/>
                </w:rPr>
                <w:tab/>
              </w:r>
            </w:p>
          </w:sdtContent>
        </w:sdt>
        <w:p w14:paraId="63B7D81E" w14:textId="215EEFDD" w:rsidR="00706955" w:rsidRDefault="00706955" w:rsidP="00FB29FD">
          <w:pPr>
            <w:pStyle w:val="InformationLead-ins"/>
          </w:pPr>
          <w:r>
            <w:t>Please provide</w:t>
          </w:r>
          <w:r w:rsidR="00664522">
            <w:t>/attach</w:t>
          </w:r>
          <w:r>
            <w:t xml:space="preserve"> a script or storyboard of all portions of the production which deal with the Port of Seattle</w:t>
          </w:r>
          <w:r w:rsidR="00664522">
            <w:t>.</w:t>
          </w:r>
        </w:p>
        <w:p w14:paraId="497D8632" w14:textId="77777777" w:rsidR="00706955" w:rsidRDefault="00706955" w:rsidP="00E35699"/>
        <w:p w14:paraId="7BF4A3C2" w14:textId="69059141" w:rsidR="00EE6B80" w:rsidRPr="00A96BB9" w:rsidRDefault="00A96BB9" w:rsidP="00E35699">
          <w:pPr>
            <w:rPr>
              <w:b/>
              <w:i/>
              <w:vanish/>
              <w:sz w:val="18"/>
              <w:szCs w:val="18"/>
            </w:rPr>
          </w:pPr>
          <w:r w:rsidRPr="00A96BB9">
            <w:rPr>
              <w:b/>
              <w:vanish/>
              <w:sz w:val="18"/>
              <w:szCs w:val="18"/>
            </w:rPr>
            <w:t xml:space="preserve">—&gt; </w:t>
          </w:r>
          <w:r w:rsidR="00EE6B80" w:rsidRPr="00A96BB9">
            <w:rPr>
              <w:b/>
              <w:i/>
              <w:vanish/>
              <w:sz w:val="18"/>
              <w:szCs w:val="18"/>
            </w:rPr>
            <w:t>Submit this Application (minus the attached sample license)</w:t>
          </w:r>
          <w:r w:rsidRPr="00A96BB9">
            <w:rPr>
              <w:b/>
              <w:i/>
              <w:vanish/>
              <w:sz w:val="18"/>
              <w:szCs w:val="18"/>
            </w:rPr>
            <w:t xml:space="preserve"> along with any required insurance.</w:t>
          </w:r>
        </w:p>
        <w:p w14:paraId="5835C06A" w14:textId="77777777" w:rsidR="00EA737F" w:rsidRDefault="00EA737F" w:rsidP="00E35699">
          <w:pPr>
            <w:sectPr w:rsidR="00EA737F" w:rsidSect="00FF7A3A">
              <w:footerReference w:type="default" r:id="rId16"/>
              <w:pgSz w:w="12240" w:h="15840" w:code="1"/>
              <w:pgMar w:top="1440" w:right="1440" w:bottom="1440" w:left="1440" w:header="720" w:footer="720" w:gutter="0"/>
              <w:cols w:space="720"/>
              <w:docGrid w:linePitch="360"/>
            </w:sectPr>
          </w:pPr>
        </w:p>
        <w:p w14:paraId="13AFDFB6" w14:textId="45E5C9A4" w:rsidR="00E65D09" w:rsidRPr="004B2FC3" w:rsidRDefault="00E9330D" w:rsidP="00E35699">
          <w:pPr>
            <w:pStyle w:val="Graphicwithshadowcentered"/>
          </w:pPr>
          <w:r>
            <w:lastRenderedPageBreak/>
            <w:drawing>
              <wp:inline distT="0" distB="0" distL="0" distR="0" wp14:anchorId="27DF72E8" wp14:editId="1129A52B">
                <wp:extent cx="4919472" cy="8101584"/>
                <wp:effectExtent l="171450" t="171450" r="376555" b="356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2F005BE5" wp14:editId="05B221DD">
                <wp:extent cx="4919472" cy="8101584"/>
                <wp:effectExtent l="171450" t="171450" r="376555" b="3568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1C2D328C" wp14:editId="1DC9DA74">
                <wp:extent cx="4919472" cy="8101584"/>
                <wp:effectExtent l="171450" t="171450" r="376555" b="3568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56A7744F" wp14:editId="63CE4C56">
                <wp:extent cx="4919472" cy="8101584"/>
                <wp:effectExtent l="171450" t="171450" r="376555" b="3568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1FC02FCD" wp14:editId="7C5361EB">
                <wp:extent cx="4919472" cy="8101584"/>
                <wp:effectExtent l="171450" t="171450" r="376555" b="3568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p>
      </w:sdtContent>
    </w:sdt>
    <w:sectPr w:rsidR="00E65D09" w:rsidRPr="004B2FC3" w:rsidSect="00E9330D">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576"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79C73" w14:textId="77777777" w:rsidR="00654CE3" w:rsidRDefault="00654CE3">
      <w:r>
        <w:separator/>
      </w:r>
    </w:p>
    <w:p w14:paraId="1A5FE3CF" w14:textId="77777777" w:rsidR="00735B21" w:rsidRDefault="00735B21"/>
  </w:endnote>
  <w:endnote w:type="continuationSeparator" w:id="0">
    <w:p w14:paraId="56B68EAD" w14:textId="77777777" w:rsidR="00654CE3" w:rsidRDefault="00654CE3">
      <w:r>
        <w:continuationSeparator/>
      </w:r>
    </w:p>
    <w:p w14:paraId="2DABF620" w14:textId="77777777" w:rsidR="00735B21" w:rsidRDefault="00735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OCR A Std">
    <w:panose1 w:val="020F0609000104060307"/>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CBDD" w14:textId="77777777" w:rsidR="00654CE3" w:rsidRPr="00AE795D" w:rsidRDefault="00654CE3" w:rsidP="0089283B">
    <w:pPr>
      <w:pBdr>
        <w:top w:val="single" w:sz="4" w:space="1" w:color="auto"/>
      </w:pBdr>
      <w:tabs>
        <w:tab w:val="right" w:pos="9360"/>
      </w:tabs>
      <w:autoSpaceDE w:val="0"/>
      <w:autoSpaceDN w:val="0"/>
      <w:adjustRightInd w:val="0"/>
      <w:rPr>
        <w:rFonts w:ascii="ArialMT" w:hAnsi="ArialMT" w:cs="ArialMT"/>
        <w:color w:val="006699"/>
        <w:sz w:val="14"/>
        <w:szCs w:val="14"/>
      </w:rPr>
    </w:pPr>
    <w:r>
      <w:rPr>
        <w:noProof/>
      </w:rPr>
      <w:drawing>
        <wp:anchor distT="0" distB="0" distL="114300" distR="114300" simplePos="0" relativeHeight="251660288" behindDoc="0" locked="0" layoutInCell="1" allowOverlap="1" wp14:anchorId="0E53F29B" wp14:editId="458EE798">
          <wp:simplePos x="0" y="0"/>
          <wp:positionH relativeFrom="column">
            <wp:posOffset>2628900</wp:posOffset>
          </wp:positionH>
          <wp:positionV relativeFrom="paragraph">
            <wp:posOffset>34925</wp:posOffset>
          </wp:positionV>
          <wp:extent cx="228600" cy="1765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176530"/>
                  </a:xfrm>
                  <a:prstGeom prst="rect">
                    <a:avLst/>
                  </a:prstGeom>
                  <a:noFill/>
                </pic:spPr>
              </pic:pic>
            </a:graphicData>
          </a:graphic>
          <wp14:sizeRelH relativeFrom="page">
            <wp14:pctWidth>0</wp14:pctWidth>
          </wp14:sizeRelH>
          <wp14:sizeRelV relativeFrom="page">
            <wp14:pctHeight>0</wp14:pctHeight>
          </wp14:sizeRelV>
        </wp:anchor>
      </w:drawing>
    </w:r>
    <w:r w:rsidRPr="00AE795D">
      <w:rPr>
        <w:rFonts w:ascii="ArialMT" w:hAnsi="ArialMT" w:cs="ArialMT"/>
        <w:color w:val="006699"/>
        <w:sz w:val="14"/>
        <w:szCs w:val="14"/>
      </w:rPr>
      <w:t>P.O. Box 1209</w:t>
    </w:r>
    <w:r>
      <w:rPr>
        <w:rFonts w:ascii="ArialMT" w:hAnsi="ArialMT" w:cs="ArialMT"/>
        <w:color w:val="006699"/>
        <w:sz w:val="14"/>
        <w:szCs w:val="14"/>
      </w:rPr>
      <w:tab/>
    </w:r>
    <w:r w:rsidRPr="00AE795D">
      <w:rPr>
        <w:rFonts w:ascii="ArialMT" w:hAnsi="ArialMT" w:cs="ArialMT"/>
        <w:color w:val="006699"/>
        <w:sz w:val="14"/>
        <w:szCs w:val="14"/>
        <w:lang w:val="da-DK"/>
      </w:rPr>
      <w:t>Tele: (206) 78</w:t>
    </w:r>
    <w:r>
      <w:rPr>
        <w:rFonts w:ascii="ArialMT" w:hAnsi="ArialMT" w:cs="ArialMT"/>
        <w:color w:val="006699"/>
        <w:sz w:val="14"/>
        <w:szCs w:val="14"/>
        <w:lang w:val="da-DK"/>
      </w:rPr>
      <w:t>7</w:t>
    </w:r>
    <w:r w:rsidRPr="00AE795D">
      <w:rPr>
        <w:rFonts w:ascii="ArialMT" w:hAnsi="ArialMT" w:cs="ArialMT"/>
        <w:color w:val="006699"/>
        <w:sz w:val="14"/>
        <w:szCs w:val="14"/>
        <w:lang w:val="da-DK"/>
      </w:rPr>
      <w:t>-3000</w:t>
    </w:r>
  </w:p>
  <w:p w14:paraId="6F36CBF4" w14:textId="77777777" w:rsidR="00654CE3" w:rsidRPr="00AE795D" w:rsidRDefault="00654CE3" w:rsidP="0089283B">
    <w:pPr>
      <w:pBdr>
        <w:top w:val="single" w:sz="4" w:space="1" w:color="auto"/>
      </w:pBdr>
      <w:tabs>
        <w:tab w:val="right" w:pos="9360"/>
      </w:tabs>
      <w:autoSpaceDE w:val="0"/>
      <w:autoSpaceDN w:val="0"/>
      <w:adjustRightInd w:val="0"/>
      <w:rPr>
        <w:rFonts w:ascii="ArialMT" w:hAnsi="ArialMT" w:cs="ArialMT"/>
        <w:color w:val="006699"/>
        <w:sz w:val="14"/>
        <w:szCs w:val="14"/>
      </w:rPr>
    </w:pPr>
    <w:r w:rsidRPr="00AE795D">
      <w:rPr>
        <w:rFonts w:ascii="ArialMT" w:hAnsi="ArialMT" w:cs="ArialMT"/>
        <w:color w:val="006699"/>
        <w:sz w:val="14"/>
        <w:szCs w:val="14"/>
      </w:rPr>
      <w:t>Seattle, WA 98111-1209</w:t>
    </w:r>
    <w:r>
      <w:rPr>
        <w:rFonts w:ascii="ArialMT" w:hAnsi="ArialMT" w:cs="ArialMT"/>
        <w:color w:val="006699"/>
        <w:sz w:val="14"/>
        <w:szCs w:val="14"/>
      </w:rPr>
      <w:tab/>
    </w:r>
    <w:r w:rsidRPr="00AE795D">
      <w:rPr>
        <w:rFonts w:ascii="ArialMT" w:hAnsi="ArialMT" w:cs="ArialMT"/>
        <w:color w:val="006699"/>
        <w:sz w:val="14"/>
        <w:szCs w:val="14"/>
        <w:lang w:val="da-DK"/>
      </w:rPr>
      <w:t>Fax: (206) 78</w:t>
    </w:r>
    <w:r>
      <w:rPr>
        <w:rFonts w:ascii="ArialMT" w:hAnsi="ArialMT" w:cs="ArialMT"/>
        <w:color w:val="006699"/>
        <w:sz w:val="14"/>
        <w:szCs w:val="14"/>
        <w:lang w:val="da-DK"/>
      </w:rPr>
      <w:t>7-3280</w:t>
    </w:r>
  </w:p>
  <w:p w14:paraId="70111045" w14:textId="16579068" w:rsidR="00654CE3" w:rsidRPr="0089283B" w:rsidRDefault="00654CE3" w:rsidP="0089283B">
    <w:pPr>
      <w:pBdr>
        <w:top w:val="single" w:sz="4" w:space="1" w:color="auto"/>
      </w:pBdr>
      <w:tabs>
        <w:tab w:val="right" w:pos="9360"/>
      </w:tabs>
      <w:autoSpaceDE w:val="0"/>
      <w:autoSpaceDN w:val="0"/>
      <w:adjustRightInd w:val="0"/>
      <w:rPr>
        <w:rFonts w:ascii="ArialMT" w:hAnsi="ArialMT" w:cs="ArialMT"/>
        <w:color w:val="006699"/>
        <w:sz w:val="14"/>
        <w:szCs w:val="14"/>
        <w:lang w:val="da-DK"/>
      </w:rPr>
    </w:pPr>
    <w:r>
      <w:rPr>
        <w:rFonts w:ascii="ArialMT" w:hAnsi="ArialMT" w:cs="ArialMT"/>
        <w:color w:val="006699"/>
        <w:sz w:val="14"/>
        <w:szCs w:val="14"/>
        <w:lang w:val="da-DK"/>
      </w:rPr>
      <w:t>USA</w:t>
    </w:r>
    <w:r>
      <w:rPr>
        <w:rFonts w:ascii="ArialMT" w:hAnsi="ArialMT" w:cs="ArialMT"/>
        <w:color w:val="008000"/>
        <w:sz w:val="14"/>
        <w:szCs w:val="14"/>
        <w:lang w:val="da-DK"/>
      </w:rPr>
      <w:tab/>
    </w:r>
    <w:r w:rsidRPr="00AE795D">
      <w:rPr>
        <w:rFonts w:ascii="ArialMT" w:hAnsi="ArialMT" w:cs="ArialMT"/>
        <w:color w:val="008000"/>
        <w:sz w:val="14"/>
        <w:szCs w:val="14"/>
        <w:lang w:val="da-DK"/>
      </w:rPr>
      <w:t>www.portseattle.org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DFBE" w14:textId="6DAEC91C" w:rsidR="00654CE3" w:rsidRPr="002756D5" w:rsidRDefault="00A00A0A" w:rsidP="00FB29FD">
    <w:pPr>
      <w:pStyle w:val="CompleteNextPagefooter"/>
    </w:pPr>
    <w:r w:rsidRPr="002756D5">
      <w:t xml:space="preserve">(Complete </w:t>
    </w:r>
    <w:r w:rsidR="002756D5" w:rsidRPr="002756D5">
      <w:t xml:space="preserve">the </w:t>
    </w:r>
    <w:r w:rsidRPr="002756D5">
      <w:t>"Production Information" sheet on the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4647E" w14:textId="77777777" w:rsidR="00FF7A3A" w:rsidRPr="00DB006F" w:rsidRDefault="00FF7A3A" w:rsidP="00FF7A3A">
    <w:pPr>
      <w:pBdr>
        <w:top w:val="single" w:sz="4" w:space="1" w:color="auto"/>
      </w:pBdr>
      <w:tabs>
        <w:tab w:val="center" w:pos="4680"/>
        <w:tab w:val="right" w:pos="9360"/>
      </w:tabs>
      <w:autoSpaceDE w:val="0"/>
      <w:autoSpaceDN w:val="0"/>
      <w:adjustRightInd w:val="0"/>
      <w:jc w:val="center"/>
      <w:rPr>
        <w:rFonts w:ascii="ArialMT" w:hAnsi="ArialMT" w:cs="ArialMT"/>
        <w:b/>
        <w:color w:val="006699"/>
        <w:sz w:val="14"/>
        <w:szCs w:val="14"/>
        <w:lang w:val="da-DK"/>
      </w:rPr>
    </w:pPr>
    <w:r w:rsidRPr="00AE795D">
      <w:rPr>
        <w:rFonts w:ascii="ArialMT" w:hAnsi="ArialMT" w:cs="ArialMT"/>
        <w:color w:val="006699"/>
        <w:sz w:val="14"/>
        <w:szCs w:val="14"/>
      </w:rPr>
      <w:t>P.O. Box 1209</w:t>
    </w:r>
    <w:r>
      <w:rPr>
        <w:rFonts w:ascii="ArialMT" w:hAnsi="ArialMT" w:cs="ArialMT"/>
        <w:color w:val="006699"/>
        <w:sz w:val="14"/>
        <w:szCs w:val="14"/>
      </w:rPr>
      <w:tab/>
    </w:r>
    <w:r w:rsidRPr="00DB006F">
      <w:rPr>
        <w:rFonts w:ascii="ArialMT" w:hAnsi="ArialMT" w:cs="ArialMT"/>
        <w:b/>
        <w:noProof/>
        <w:color w:val="006699"/>
        <w:sz w:val="14"/>
        <w:szCs w:val="14"/>
      </w:rPr>
      <w:t xml:space="preserve">Page </w:t>
    </w:r>
    <w:r w:rsidRPr="00DB006F">
      <w:rPr>
        <w:rFonts w:ascii="ArialMT" w:hAnsi="ArialMT" w:cs="ArialMT"/>
        <w:b/>
        <w:noProof/>
        <w:color w:val="006699"/>
        <w:sz w:val="14"/>
        <w:szCs w:val="14"/>
      </w:rPr>
      <w:fldChar w:fldCharType="begin"/>
    </w:r>
    <w:r w:rsidRPr="00DB006F">
      <w:rPr>
        <w:rFonts w:ascii="ArialMT" w:hAnsi="ArialMT" w:cs="ArialMT"/>
        <w:b/>
        <w:noProof/>
        <w:color w:val="006699"/>
        <w:sz w:val="14"/>
        <w:szCs w:val="14"/>
      </w:rPr>
      <w:instrText xml:space="preserve"> PAGE  \* Arabic  \* MERGEFORMAT </w:instrText>
    </w:r>
    <w:r w:rsidRPr="00DB006F">
      <w:rPr>
        <w:rFonts w:ascii="ArialMT" w:hAnsi="ArialMT" w:cs="ArialMT"/>
        <w:b/>
        <w:noProof/>
        <w:color w:val="006699"/>
        <w:sz w:val="14"/>
        <w:szCs w:val="14"/>
      </w:rPr>
      <w:fldChar w:fldCharType="separate"/>
    </w:r>
    <w:r w:rsidR="004B4C20">
      <w:rPr>
        <w:rFonts w:ascii="ArialMT" w:hAnsi="ArialMT" w:cs="ArialMT"/>
        <w:b/>
        <w:noProof/>
        <w:color w:val="006699"/>
        <w:sz w:val="14"/>
        <w:szCs w:val="14"/>
      </w:rPr>
      <w:t>1</w:t>
    </w:r>
    <w:r w:rsidRPr="00DB006F">
      <w:rPr>
        <w:rFonts w:ascii="ArialMT" w:hAnsi="ArialMT" w:cs="ArialMT"/>
        <w:b/>
        <w:noProof/>
        <w:color w:val="006699"/>
        <w:sz w:val="14"/>
        <w:szCs w:val="14"/>
      </w:rPr>
      <w:fldChar w:fldCharType="end"/>
    </w:r>
    <w:r w:rsidRPr="00DB006F">
      <w:rPr>
        <w:rFonts w:ascii="ArialMT" w:hAnsi="ArialMT" w:cs="ArialMT"/>
        <w:b/>
        <w:noProof/>
        <w:color w:val="006699"/>
        <w:sz w:val="14"/>
        <w:szCs w:val="14"/>
      </w:rPr>
      <w:t xml:space="preserve"> of </w:t>
    </w:r>
    <w:r w:rsidRPr="00DB006F">
      <w:rPr>
        <w:rFonts w:ascii="ArialMT" w:hAnsi="ArialMT" w:cs="ArialMT"/>
        <w:b/>
        <w:noProof/>
        <w:color w:val="006699"/>
        <w:sz w:val="14"/>
        <w:szCs w:val="14"/>
      </w:rPr>
      <w:fldChar w:fldCharType="begin"/>
    </w:r>
    <w:r w:rsidRPr="00DB006F">
      <w:rPr>
        <w:rFonts w:ascii="ArialMT" w:hAnsi="ArialMT" w:cs="ArialMT"/>
        <w:b/>
        <w:noProof/>
        <w:color w:val="006699"/>
        <w:sz w:val="14"/>
        <w:szCs w:val="14"/>
      </w:rPr>
      <w:instrText xml:space="preserve"> NUMPAGES  \* Arabic  \* MERGEFORMAT </w:instrText>
    </w:r>
    <w:r w:rsidRPr="00DB006F">
      <w:rPr>
        <w:rFonts w:ascii="ArialMT" w:hAnsi="ArialMT" w:cs="ArialMT"/>
        <w:b/>
        <w:noProof/>
        <w:color w:val="006699"/>
        <w:sz w:val="14"/>
        <w:szCs w:val="14"/>
      </w:rPr>
      <w:fldChar w:fldCharType="separate"/>
    </w:r>
    <w:r w:rsidR="004B4C20">
      <w:rPr>
        <w:rFonts w:ascii="ArialMT" w:hAnsi="ArialMT" w:cs="ArialMT"/>
        <w:b/>
        <w:noProof/>
        <w:color w:val="006699"/>
        <w:sz w:val="14"/>
        <w:szCs w:val="14"/>
      </w:rPr>
      <w:t>8</w:t>
    </w:r>
    <w:r w:rsidRPr="00DB006F">
      <w:rPr>
        <w:rFonts w:ascii="ArialMT" w:hAnsi="ArialMT" w:cs="ArialMT"/>
        <w:b/>
        <w:noProof/>
        <w:color w:val="006699"/>
        <w:sz w:val="14"/>
        <w:szCs w:val="14"/>
      </w:rPr>
      <w:fldChar w:fldCharType="end"/>
    </w:r>
    <w:r>
      <w:rPr>
        <w:rFonts w:ascii="ArialMT" w:hAnsi="ArialMT" w:cs="ArialMT"/>
        <w:color w:val="006699"/>
        <w:sz w:val="14"/>
        <w:szCs w:val="14"/>
      </w:rPr>
      <w:tab/>
    </w:r>
    <w:r w:rsidRPr="00AE795D">
      <w:rPr>
        <w:rFonts w:ascii="ArialMT" w:hAnsi="ArialMT" w:cs="ArialMT"/>
        <w:color w:val="006699"/>
        <w:sz w:val="14"/>
        <w:szCs w:val="14"/>
        <w:lang w:val="da-DK"/>
      </w:rPr>
      <w:t>Tele: (206) 78</w:t>
    </w:r>
    <w:r>
      <w:rPr>
        <w:rFonts w:ascii="ArialMT" w:hAnsi="ArialMT" w:cs="ArialMT"/>
        <w:color w:val="006699"/>
        <w:sz w:val="14"/>
        <w:szCs w:val="14"/>
        <w:lang w:val="da-DK"/>
      </w:rPr>
      <w:t>7</w:t>
    </w:r>
    <w:r w:rsidRPr="00AE795D">
      <w:rPr>
        <w:rFonts w:ascii="ArialMT" w:hAnsi="ArialMT" w:cs="ArialMT"/>
        <w:color w:val="006699"/>
        <w:sz w:val="14"/>
        <w:szCs w:val="14"/>
        <w:lang w:val="da-DK"/>
      </w:rPr>
      <w:t>-3000</w:t>
    </w:r>
  </w:p>
  <w:p w14:paraId="15202891" w14:textId="0B2419B6" w:rsidR="00FF7A3A" w:rsidRPr="00AE795D" w:rsidRDefault="00FF7A3A" w:rsidP="00FF7A3A">
    <w:pPr>
      <w:pBdr>
        <w:top w:val="single" w:sz="4" w:space="1" w:color="auto"/>
      </w:pBdr>
      <w:tabs>
        <w:tab w:val="right" w:pos="9360"/>
      </w:tabs>
      <w:autoSpaceDE w:val="0"/>
      <w:autoSpaceDN w:val="0"/>
      <w:adjustRightInd w:val="0"/>
      <w:rPr>
        <w:rFonts w:ascii="ArialMT" w:hAnsi="ArialMT" w:cs="ArialMT"/>
        <w:color w:val="006699"/>
        <w:sz w:val="14"/>
        <w:szCs w:val="14"/>
      </w:rPr>
    </w:pPr>
    <w:r w:rsidRPr="00AE795D">
      <w:rPr>
        <w:rFonts w:ascii="ArialMT" w:hAnsi="ArialMT" w:cs="ArialMT"/>
        <w:color w:val="006699"/>
        <w:sz w:val="14"/>
        <w:szCs w:val="14"/>
      </w:rPr>
      <w:t>Seattle, WA 98111-1209</w:t>
    </w:r>
    <w:r>
      <w:rPr>
        <w:rFonts w:ascii="ArialMT" w:hAnsi="ArialMT" w:cs="ArialMT"/>
        <w:color w:val="006699"/>
        <w:sz w:val="14"/>
        <w:szCs w:val="14"/>
      </w:rPr>
      <w:tab/>
    </w:r>
    <w:r w:rsidR="00EE6B80" w:rsidRPr="00AE795D">
      <w:rPr>
        <w:rFonts w:ascii="ArialMT" w:hAnsi="ArialMT" w:cs="ArialMT"/>
        <w:color w:val="008000"/>
        <w:sz w:val="14"/>
        <w:szCs w:val="14"/>
        <w:lang w:val="da-DK"/>
      </w:rPr>
      <w:t>www.portseattle.org</w:t>
    </w:r>
  </w:p>
  <w:p w14:paraId="0DC100A5" w14:textId="6FE3A454" w:rsidR="00FF7A3A" w:rsidRPr="00B34F3F" w:rsidRDefault="00FF7A3A" w:rsidP="00FF7A3A">
    <w:pPr>
      <w:pBdr>
        <w:top w:val="single" w:sz="4" w:space="1" w:color="auto"/>
      </w:pBdr>
      <w:tabs>
        <w:tab w:val="right" w:pos="9360"/>
      </w:tabs>
      <w:autoSpaceDE w:val="0"/>
      <w:autoSpaceDN w:val="0"/>
      <w:adjustRightInd w:val="0"/>
      <w:rPr>
        <w:rFonts w:ascii="ArialMT" w:hAnsi="ArialMT" w:cs="ArialMT"/>
        <w:color w:val="006699"/>
        <w:sz w:val="14"/>
        <w:szCs w:val="14"/>
      </w:rPr>
    </w:pPr>
    <w:r>
      <w:rPr>
        <w:rFonts w:ascii="ArialMT" w:hAnsi="ArialMT" w:cs="ArialMT"/>
        <w:color w:val="006699"/>
        <w:sz w:val="14"/>
        <w:szCs w:val="14"/>
        <w:lang w:val="da-DK"/>
      </w:rPr>
      <w:t>USA</w:t>
    </w:r>
    <w:r>
      <w:rPr>
        <w:rFonts w:ascii="ArialMT" w:hAnsi="ArialMT" w:cs="ArialMT"/>
        <w:color w:val="008000"/>
        <w:sz w:val="14"/>
        <w:szCs w:val="14"/>
        <w:lang w:val="da-DK"/>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F8D6" w14:textId="037326A7" w:rsidR="00FF7A3A" w:rsidRPr="00FF7A3A" w:rsidRDefault="00FF7A3A" w:rsidP="00FF7A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0F080" w14:textId="3A2A8940" w:rsidR="00654CE3" w:rsidRDefault="00654CE3" w:rsidP="00EA737F">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p w14:paraId="741DC14E" w14:textId="77777777" w:rsidR="00735B21" w:rsidRDefault="00735B2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B044A" w14:textId="2453BBEB" w:rsidR="00654CE3" w:rsidRPr="00E9330D" w:rsidRDefault="00654CE3" w:rsidP="00E933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F4C8" w14:textId="77777777" w:rsidR="00654CE3" w:rsidRDefault="00654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B1ABF" w14:textId="77777777" w:rsidR="00654CE3" w:rsidRDefault="00654CE3">
      <w:r>
        <w:separator/>
      </w:r>
    </w:p>
    <w:p w14:paraId="37D5F0F0" w14:textId="77777777" w:rsidR="00735B21" w:rsidRDefault="00735B21"/>
  </w:footnote>
  <w:footnote w:type="continuationSeparator" w:id="0">
    <w:p w14:paraId="16A17C2F" w14:textId="77777777" w:rsidR="00654CE3" w:rsidRDefault="00654CE3">
      <w:r>
        <w:continuationSeparator/>
      </w:r>
    </w:p>
    <w:p w14:paraId="7EFA313D" w14:textId="77777777" w:rsidR="00735B21" w:rsidRDefault="00735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DFBB" w14:textId="5EDB95E1" w:rsidR="00654CE3" w:rsidRPr="0086702C" w:rsidRDefault="0086702C" w:rsidP="00E979D4">
    <w:pPr>
      <w:pStyle w:val="FormHeaderafterfirstpage"/>
      <w:tabs>
        <w:tab w:val="right" w:pos="9360"/>
      </w:tabs>
    </w:pPr>
    <w:r w:rsidRPr="0086702C">
      <w:t>Film/Video/Photography Production License Application</w:t>
    </w:r>
    <w:r w:rsidR="00E979D4">
      <w:tab/>
    </w:r>
    <w:r w:rsidR="00E979D4" w:rsidRPr="00E979D4">
      <w:rPr>
        <w:rFonts w:ascii="Times New Roman" w:hAnsi="Times New Roman" w:cs="Times New Roman"/>
        <w:b w:val="0"/>
        <w:i w:val="0"/>
        <w:color w:val="auto"/>
        <w:sz w:val="12"/>
        <w:szCs w:val="12"/>
      </w:rPr>
      <w:t>V:0.1</w:t>
    </w:r>
    <w:r w:rsidR="00E979D4">
      <w:rPr>
        <w:rFonts w:ascii="Times New Roman" w:hAnsi="Times New Roman" w:cs="Times New Roman"/>
        <w:b w:val="0"/>
        <w:i w:val="0"/>
        <w:color w:val="auto"/>
        <w:sz w:val="12"/>
        <w:szCs w:val="12"/>
      </w:rPr>
      <w:t>1</w:t>
    </w:r>
    <w:r w:rsidR="00E979D4" w:rsidRPr="00E979D4">
      <w:rPr>
        <w:rFonts w:ascii="Times New Roman" w:hAnsi="Times New Roman" w:cs="Times New Roman"/>
        <w:b w:val="0"/>
        <w:i w:val="0"/>
        <w:color w:val="auto"/>
        <w:sz w:val="12"/>
        <w:szCs w:val="12"/>
      </w:rPr>
      <w:t>•2018/2/1</w:t>
    </w:r>
  </w:p>
  <w:p w14:paraId="0396D08D" w14:textId="4D8ADD7B" w:rsidR="0086702C" w:rsidRPr="0086702C" w:rsidRDefault="00A00A0A" w:rsidP="00FB29FD">
    <w:pPr>
      <w:pStyle w:val="FormHeaderafterfirstpage"/>
    </w:pPr>
    <w:r w:rsidRPr="00E9330D">
      <w:t xml:space="preserve">Page </w:t>
    </w:r>
    <w:r w:rsidRPr="00E9330D">
      <w:fldChar w:fldCharType="begin"/>
    </w:r>
    <w:r w:rsidRPr="00E9330D">
      <w:instrText xml:space="preserve"> PAGE  \* Arabic  \* MERGEFORMAT </w:instrText>
    </w:r>
    <w:r w:rsidRPr="00E9330D">
      <w:fldChar w:fldCharType="separate"/>
    </w:r>
    <w:r w:rsidR="004B4C20">
      <w:rPr>
        <w:noProof/>
      </w:rPr>
      <w:t>3</w:t>
    </w:r>
    <w:r w:rsidRPr="00E9330D">
      <w:fldChar w:fldCharType="end"/>
    </w:r>
    <w:r w:rsidRPr="00E9330D">
      <w:t xml:space="preserve"> of </w:t>
    </w:r>
    <w:fldSimple w:instr=" NUMPAGES  \* Arabic  \* MERGEFORMAT ">
      <w:r w:rsidR="004B4C20">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C9F8" w14:textId="2BCDD1F5" w:rsidR="004E34E5" w:rsidRPr="00E979D4" w:rsidRDefault="004E34E5" w:rsidP="00E979D4">
    <w:pPr>
      <w:pStyle w:val="Header"/>
      <w:jc w:val="right"/>
      <w:rPr>
        <w:sz w:val="12"/>
        <w:szCs w:val="12"/>
      </w:rPr>
    </w:pPr>
    <w:r w:rsidRPr="00E979D4">
      <w:rPr>
        <w:noProof/>
        <w:sz w:val="12"/>
        <w:szCs w:val="12"/>
      </w:rPr>
      <w:drawing>
        <wp:anchor distT="0" distB="0" distL="114300" distR="114300" simplePos="0" relativeHeight="251662336" behindDoc="1" locked="0" layoutInCell="1" allowOverlap="1" wp14:anchorId="7249EC4A" wp14:editId="7CB97DB7">
          <wp:simplePos x="0" y="0"/>
          <wp:positionH relativeFrom="column">
            <wp:posOffset>-117170</wp:posOffset>
          </wp:positionH>
          <wp:positionV relativeFrom="paragraph">
            <wp:posOffset>-120650</wp:posOffset>
          </wp:positionV>
          <wp:extent cx="1115568" cy="630936"/>
          <wp:effectExtent l="0" t="0" r="8890" b="0"/>
          <wp:wrapNone/>
          <wp:docPr id="23" name="Picture 23" descr="PO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568" cy="630936"/>
                  </a:xfrm>
                  <a:prstGeom prst="rect">
                    <a:avLst/>
                  </a:prstGeom>
                  <a:noFill/>
                </pic:spPr>
              </pic:pic>
            </a:graphicData>
          </a:graphic>
          <wp14:sizeRelH relativeFrom="page">
            <wp14:pctWidth>0</wp14:pctWidth>
          </wp14:sizeRelH>
          <wp14:sizeRelV relativeFrom="page">
            <wp14:pctHeight>0</wp14:pctHeight>
          </wp14:sizeRelV>
        </wp:anchor>
      </w:drawing>
    </w:r>
    <w:r w:rsidR="00E979D4" w:rsidRPr="00E979D4">
      <w:rPr>
        <w:sz w:val="12"/>
        <w:szCs w:val="12"/>
      </w:rPr>
      <w:t>V:0.1</w:t>
    </w:r>
    <w:r w:rsidR="00E979D4">
      <w:rPr>
        <w:sz w:val="12"/>
        <w:szCs w:val="12"/>
      </w:rPr>
      <w:t>1</w:t>
    </w:r>
    <w:r w:rsidR="00E979D4" w:rsidRPr="00E979D4">
      <w:rPr>
        <w:rFonts w:ascii="Courier New" w:hAnsi="Courier New" w:cs="Courier New"/>
        <w:sz w:val="12"/>
        <w:szCs w:val="12"/>
      </w:rPr>
      <w:t>•</w:t>
    </w:r>
    <w:r w:rsidR="00E979D4" w:rsidRPr="00E979D4">
      <w:rPr>
        <w:sz w:val="12"/>
        <w:szCs w:val="12"/>
      </w:rPr>
      <w:t>2018/2/1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20D6" w14:textId="70D29B1E" w:rsidR="00654CE3" w:rsidRDefault="00654CE3">
    <w:pPr>
      <w:pStyle w:val="Header"/>
    </w:pPr>
  </w:p>
  <w:p w14:paraId="310F1EE4" w14:textId="77777777" w:rsidR="00735B21" w:rsidRDefault="00735B2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A790" w14:textId="77777777" w:rsidR="0086702C" w:rsidRPr="0086702C" w:rsidRDefault="0086702C" w:rsidP="0086702C">
    <w:pPr>
      <w:autoSpaceDE w:val="0"/>
      <w:autoSpaceDN w:val="0"/>
      <w:adjustRightInd w:val="0"/>
      <w:rPr>
        <w:rFonts w:asciiTheme="minorHAnsi" w:hAnsiTheme="minorHAnsi" w:cs="ArialMT"/>
        <w:b/>
        <w:i/>
        <w:color w:val="006699"/>
        <w:sz w:val="14"/>
        <w:szCs w:val="14"/>
      </w:rPr>
    </w:pPr>
    <w:r w:rsidRPr="0086702C">
      <w:rPr>
        <w:rFonts w:asciiTheme="minorHAnsi" w:hAnsiTheme="minorHAnsi" w:cs="ArialMT"/>
        <w:b/>
        <w:i/>
        <w:color w:val="006699"/>
        <w:sz w:val="14"/>
        <w:szCs w:val="14"/>
      </w:rPr>
      <w:t>Film/Video/Photography Production License Application</w:t>
    </w:r>
  </w:p>
  <w:p w14:paraId="2B2E19FF" w14:textId="58190F37" w:rsidR="00654CE3" w:rsidRPr="0086702C" w:rsidRDefault="00E9330D" w:rsidP="0086702C">
    <w:pPr>
      <w:autoSpaceDE w:val="0"/>
      <w:autoSpaceDN w:val="0"/>
      <w:adjustRightInd w:val="0"/>
      <w:rPr>
        <w:rFonts w:asciiTheme="minorHAnsi" w:hAnsiTheme="minorHAnsi" w:cs="ArialMT"/>
        <w:b/>
        <w:i/>
        <w:color w:val="006699"/>
        <w:sz w:val="14"/>
        <w:szCs w:val="14"/>
      </w:rPr>
    </w:pPr>
    <w:r w:rsidRPr="00E9330D">
      <w:rPr>
        <w:rFonts w:asciiTheme="minorHAnsi" w:hAnsiTheme="minorHAnsi" w:cs="ArialMT"/>
        <w:b/>
        <w:i/>
        <w:color w:val="006699"/>
        <w:sz w:val="14"/>
        <w:szCs w:val="14"/>
      </w:rPr>
      <w:t xml:space="preserve">Page </w:t>
    </w:r>
    <w:r w:rsidRPr="00E9330D">
      <w:rPr>
        <w:rFonts w:asciiTheme="minorHAnsi" w:hAnsiTheme="minorHAnsi" w:cs="ArialMT"/>
        <w:b/>
        <w:i/>
        <w:color w:val="006699"/>
        <w:sz w:val="14"/>
        <w:szCs w:val="14"/>
      </w:rPr>
      <w:fldChar w:fldCharType="begin"/>
    </w:r>
    <w:r w:rsidRPr="00E9330D">
      <w:rPr>
        <w:rFonts w:asciiTheme="minorHAnsi" w:hAnsiTheme="minorHAnsi" w:cs="ArialMT"/>
        <w:b/>
        <w:i/>
        <w:color w:val="006699"/>
        <w:sz w:val="14"/>
        <w:szCs w:val="14"/>
      </w:rPr>
      <w:instrText xml:space="preserve"> PAGE  \* Arabic  \* MERGEFORMAT </w:instrText>
    </w:r>
    <w:r w:rsidRPr="00E9330D">
      <w:rPr>
        <w:rFonts w:asciiTheme="minorHAnsi" w:hAnsiTheme="minorHAnsi" w:cs="ArialMT"/>
        <w:b/>
        <w:i/>
        <w:color w:val="006699"/>
        <w:sz w:val="14"/>
        <w:szCs w:val="14"/>
      </w:rPr>
      <w:fldChar w:fldCharType="separate"/>
    </w:r>
    <w:r w:rsidR="004B4C20">
      <w:rPr>
        <w:rFonts w:asciiTheme="minorHAnsi" w:hAnsiTheme="minorHAnsi" w:cs="ArialMT"/>
        <w:b/>
        <w:i/>
        <w:noProof/>
        <w:color w:val="006699"/>
        <w:sz w:val="14"/>
        <w:szCs w:val="14"/>
      </w:rPr>
      <w:t>8</w:t>
    </w:r>
    <w:r w:rsidRPr="00E9330D">
      <w:rPr>
        <w:rFonts w:asciiTheme="minorHAnsi" w:hAnsiTheme="minorHAnsi" w:cs="ArialMT"/>
        <w:b/>
        <w:i/>
        <w:color w:val="006699"/>
        <w:sz w:val="14"/>
        <w:szCs w:val="14"/>
      </w:rPr>
      <w:fldChar w:fldCharType="end"/>
    </w:r>
    <w:r w:rsidRPr="00E9330D">
      <w:rPr>
        <w:rFonts w:asciiTheme="minorHAnsi" w:hAnsiTheme="minorHAnsi" w:cs="ArialMT"/>
        <w:b/>
        <w:i/>
        <w:color w:val="006699"/>
        <w:sz w:val="14"/>
        <w:szCs w:val="14"/>
      </w:rPr>
      <w:t xml:space="preserve"> of </w:t>
    </w:r>
    <w:r w:rsidRPr="00E9330D">
      <w:rPr>
        <w:rFonts w:asciiTheme="minorHAnsi" w:hAnsiTheme="minorHAnsi" w:cs="ArialMT"/>
        <w:b/>
        <w:i/>
        <w:color w:val="006699"/>
        <w:sz w:val="14"/>
        <w:szCs w:val="14"/>
      </w:rPr>
      <w:fldChar w:fldCharType="begin"/>
    </w:r>
    <w:r w:rsidRPr="00E9330D">
      <w:rPr>
        <w:rFonts w:asciiTheme="minorHAnsi" w:hAnsiTheme="minorHAnsi" w:cs="ArialMT"/>
        <w:b/>
        <w:i/>
        <w:color w:val="006699"/>
        <w:sz w:val="14"/>
        <w:szCs w:val="14"/>
      </w:rPr>
      <w:instrText xml:space="preserve"> NUMPAGES  \* Arabic  \* MERGEFORMAT </w:instrText>
    </w:r>
    <w:r w:rsidRPr="00E9330D">
      <w:rPr>
        <w:rFonts w:asciiTheme="minorHAnsi" w:hAnsiTheme="minorHAnsi" w:cs="ArialMT"/>
        <w:b/>
        <w:i/>
        <w:color w:val="006699"/>
        <w:sz w:val="14"/>
        <w:szCs w:val="14"/>
      </w:rPr>
      <w:fldChar w:fldCharType="separate"/>
    </w:r>
    <w:r w:rsidR="004B4C20">
      <w:rPr>
        <w:rFonts w:asciiTheme="minorHAnsi" w:hAnsiTheme="minorHAnsi" w:cs="ArialMT"/>
        <w:b/>
        <w:i/>
        <w:noProof/>
        <w:color w:val="006699"/>
        <w:sz w:val="14"/>
        <w:szCs w:val="14"/>
      </w:rPr>
      <w:t>8</w:t>
    </w:r>
    <w:r w:rsidRPr="00E9330D">
      <w:rPr>
        <w:rFonts w:asciiTheme="minorHAnsi" w:hAnsiTheme="minorHAnsi" w:cs="ArialMT"/>
        <w:b/>
        <w:i/>
        <w:color w:val="006699"/>
        <w:sz w:val="14"/>
        <w:szCs w:val="1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2245D" w14:textId="55211294" w:rsidR="00654CE3" w:rsidRDefault="00654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D474D"/>
    <w:multiLevelType w:val="hybridMultilevel"/>
    <w:tmpl w:val="7E6EAF62"/>
    <w:lvl w:ilvl="0" w:tplc="EBE40C8E">
      <w:start w:val="1"/>
      <w:numFmt w:val="bullet"/>
      <w:pStyle w:val="RequirementIndent1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88F6024"/>
    <w:multiLevelType w:val="hybridMultilevel"/>
    <w:tmpl w:val="B6E8981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C60558"/>
    <w:multiLevelType w:val="hybridMultilevel"/>
    <w:tmpl w:val="F4C827F2"/>
    <w:lvl w:ilvl="0" w:tplc="7E7489DA">
      <w:start w:val="1"/>
      <w:numFmt w:val="upperLetter"/>
      <w:lvlText w:val="%1."/>
      <w:lvlJc w:val="left"/>
      <w:pPr>
        <w:ind w:left="720" w:hanging="360"/>
      </w:pPr>
      <w:rPr>
        <w:rFonts w:ascii="Times New Roman" w:eastAsia="Calibri" w:hAnsi="Times New Roman" w:cs="Times New Roman"/>
      </w:rPr>
    </w:lvl>
    <w:lvl w:ilvl="1" w:tplc="C56C56AE">
      <w:start w:val="1"/>
      <w:numFmt w:val="bullet"/>
      <w:pStyle w:val="RequirementIndent2bullet"/>
      <w:lvlText w:val="•"/>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2B7D1E"/>
    <w:multiLevelType w:val="hybridMultilevel"/>
    <w:tmpl w:val="8C8C593E"/>
    <w:lvl w:ilvl="0" w:tplc="304C495E">
      <w:start w:val="1"/>
      <w:numFmt w:val="decimal"/>
      <w:pStyle w:val="InformationLead-in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356655"/>
    <w:multiLevelType w:val="multilevel"/>
    <w:tmpl w:val="F882350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46AB524B"/>
    <w:multiLevelType w:val="hybridMultilevel"/>
    <w:tmpl w:val="9A5E8B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97B54B0"/>
    <w:multiLevelType w:val="multilevel"/>
    <w:tmpl w:val="F8823500"/>
    <w:lvl w:ilvl="0">
      <w:start w:val="1"/>
      <w:numFmt w:val="decimal"/>
      <w:pStyle w:val="RequirementNumber"/>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7D7B18E2"/>
    <w:multiLevelType w:val="hybridMultilevel"/>
    <w:tmpl w:val="34B8D8D6"/>
    <w:lvl w:ilvl="0" w:tplc="11A66A36">
      <w:start w:val="1"/>
      <w:numFmt w:val="upperLetter"/>
      <w:pStyle w:val="RequirementLetter"/>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BA1DDD"/>
    <w:multiLevelType w:val="hybridMultilevel"/>
    <w:tmpl w:val="5D3633A4"/>
    <w:lvl w:ilvl="0" w:tplc="0666B378">
      <w:start w:val="1"/>
      <w:numFmt w:val="decimal"/>
      <w:lvlText w:val="%1."/>
      <w:lvlJc w:val="left"/>
      <w:pPr>
        <w:tabs>
          <w:tab w:val="num" w:pos="1080"/>
        </w:tabs>
        <w:ind w:left="1080" w:hanging="720"/>
      </w:pPr>
      <w:rPr>
        <w:rFonts w:hint="default"/>
      </w:rPr>
    </w:lvl>
    <w:lvl w:ilvl="1" w:tplc="6E5890AE">
      <w:start w:val="1"/>
      <w:numFmt w:val="upperLetter"/>
      <w:lvlText w:val="%2."/>
      <w:lvlJc w:val="left"/>
      <w:pPr>
        <w:tabs>
          <w:tab w:val="num" w:pos="1440"/>
        </w:tabs>
        <w:ind w:left="1440" w:hanging="360"/>
      </w:pPr>
      <w:rPr>
        <w:rFonts w:ascii="Times New Roman" w:hAnsi="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7"/>
  </w:num>
  <w:num w:numId="4">
    <w:abstractNumId w:val="3"/>
  </w:num>
  <w:num w:numId="5">
    <w:abstractNumId w:val="8"/>
  </w:num>
  <w:num w:numId="6">
    <w:abstractNumId w:val="1"/>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Full" w:cryptAlgorithmClass="hash" w:cryptAlgorithmType="typeAny" w:cryptAlgorithmSid="4" w:cryptSpinCount="100000" w:hash="CNNBRffgmvrkNUt9pbhqGCR0pR8=" w:salt="NFIZoZVO+k8bui0J/sawfQ=="/>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F62"/>
    <w:rsid w:val="00004A44"/>
    <w:rsid w:val="0000663A"/>
    <w:rsid w:val="00010827"/>
    <w:rsid w:val="000125AE"/>
    <w:rsid w:val="00014F02"/>
    <w:rsid w:val="000204A3"/>
    <w:rsid w:val="000253C8"/>
    <w:rsid w:val="00026CB5"/>
    <w:rsid w:val="00026D65"/>
    <w:rsid w:val="00033698"/>
    <w:rsid w:val="000359FF"/>
    <w:rsid w:val="00035D1C"/>
    <w:rsid w:val="00040C08"/>
    <w:rsid w:val="000459D7"/>
    <w:rsid w:val="00047777"/>
    <w:rsid w:val="00053444"/>
    <w:rsid w:val="000538C3"/>
    <w:rsid w:val="00054967"/>
    <w:rsid w:val="00055D81"/>
    <w:rsid w:val="00056B63"/>
    <w:rsid w:val="000614D2"/>
    <w:rsid w:val="00062376"/>
    <w:rsid w:val="00065BB0"/>
    <w:rsid w:val="00065C36"/>
    <w:rsid w:val="00070146"/>
    <w:rsid w:val="000720AC"/>
    <w:rsid w:val="000721C6"/>
    <w:rsid w:val="000727F8"/>
    <w:rsid w:val="00084D04"/>
    <w:rsid w:val="00085136"/>
    <w:rsid w:val="0008681B"/>
    <w:rsid w:val="00090923"/>
    <w:rsid w:val="00091A84"/>
    <w:rsid w:val="00092034"/>
    <w:rsid w:val="000962B6"/>
    <w:rsid w:val="0009638C"/>
    <w:rsid w:val="000969DB"/>
    <w:rsid w:val="000979EF"/>
    <w:rsid w:val="000B1863"/>
    <w:rsid w:val="000B1F31"/>
    <w:rsid w:val="000B50D4"/>
    <w:rsid w:val="000C42B3"/>
    <w:rsid w:val="000C435D"/>
    <w:rsid w:val="000C5391"/>
    <w:rsid w:val="000C5D6D"/>
    <w:rsid w:val="000C6BA5"/>
    <w:rsid w:val="000C72C0"/>
    <w:rsid w:val="000D0374"/>
    <w:rsid w:val="000D341E"/>
    <w:rsid w:val="000D5164"/>
    <w:rsid w:val="000D7770"/>
    <w:rsid w:val="000E34A9"/>
    <w:rsid w:val="000E4D71"/>
    <w:rsid w:val="000E5D64"/>
    <w:rsid w:val="000E7727"/>
    <w:rsid w:val="000F2F6C"/>
    <w:rsid w:val="000F4383"/>
    <w:rsid w:val="00102F81"/>
    <w:rsid w:val="00104C5C"/>
    <w:rsid w:val="00106975"/>
    <w:rsid w:val="00107397"/>
    <w:rsid w:val="001108C0"/>
    <w:rsid w:val="00114343"/>
    <w:rsid w:val="00122C1B"/>
    <w:rsid w:val="00123DAE"/>
    <w:rsid w:val="00125334"/>
    <w:rsid w:val="00131557"/>
    <w:rsid w:val="001348F3"/>
    <w:rsid w:val="00136CA1"/>
    <w:rsid w:val="00143078"/>
    <w:rsid w:val="001460DA"/>
    <w:rsid w:val="0014615D"/>
    <w:rsid w:val="00147374"/>
    <w:rsid w:val="00147F12"/>
    <w:rsid w:val="001510DE"/>
    <w:rsid w:val="00153DCE"/>
    <w:rsid w:val="00154C56"/>
    <w:rsid w:val="00155751"/>
    <w:rsid w:val="00156A66"/>
    <w:rsid w:val="00163736"/>
    <w:rsid w:val="00163E36"/>
    <w:rsid w:val="00166B9F"/>
    <w:rsid w:val="001671C7"/>
    <w:rsid w:val="001673C8"/>
    <w:rsid w:val="00172072"/>
    <w:rsid w:val="00172535"/>
    <w:rsid w:val="00175A15"/>
    <w:rsid w:val="00181DDE"/>
    <w:rsid w:val="00182B61"/>
    <w:rsid w:val="00183DD8"/>
    <w:rsid w:val="00186266"/>
    <w:rsid w:val="00191500"/>
    <w:rsid w:val="00191B11"/>
    <w:rsid w:val="00194DAD"/>
    <w:rsid w:val="001A0039"/>
    <w:rsid w:val="001A1C7C"/>
    <w:rsid w:val="001A6F0B"/>
    <w:rsid w:val="001C1CAB"/>
    <w:rsid w:val="001C4608"/>
    <w:rsid w:val="001E0A68"/>
    <w:rsid w:val="001E2A08"/>
    <w:rsid w:val="001E485A"/>
    <w:rsid w:val="001E7DBF"/>
    <w:rsid w:val="001F4EF3"/>
    <w:rsid w:val="001F57FC"/>
    <w:rsid w:val="001F72B4"/>
    <w:rsid w:val="00200375"/>
    <w:rsid w:val="00214183"/>
    <w:rsid w:val="00214708"/>
    <w:rsid w:val="002148C4"/>
    <w:rsid w:val="00220BAF"/>
    <w:rsid w:val="00221D74"/>
    <w:rsid w:val="00230660"/>
    <w:rsid w:val="00233148"/>
    <w:rsid w:val="00234D27"/>
    <w:rsid w:val="00240A8D"/>
    <w:rsid w:val="00246184"/>
    <w:rsid w:val="002469DC"/>
    <w:rsid w:val="00251A62"/>
    <w:rsid w:val="00252D1C"/>
    <w:rsid w:val="00255F91"/>
    <w:rsid w:val="002569AB"/>
    <w:rsid w:val="00257048"/>
    <w:rsid w:val="002604D6"/>
    <w:rsid w:val="00261B33"/>
    <w:rsid w:val="00261C17"/>
    <w:rsid w:val="00267604"/>
    <w:rsid w:val="0027123E"/>
    <w:rsid w:val="0027240E"/>
    <w:rsid w:val="0027334E"/>
    <w:rsid w:val="002756D5"/>
    <w:rsid w:val="002806CA"/>
    <w:rsid w:val="00280A4D"/>
    <w:rsid w:val="00281CCB"/>
    <w:rsid w:val="00282EFD"/>
    <w:rsid w:val="00285305"/>
    <w:rsid w:val="002931B5"/>
    <w:rsid w:val="00294A9B"/>
    <w:rsid w:val="00296E34"/>
    <w:rsid w:val="002A59B5"/>
    <w:rsid w:val="002A6656"/>
    <w:rsid w:val="002A78D3"/>
    <w:rsid w:val="002B1681"/>
    <w:rsid w:val="002B36FA"/>
    <w:rsid w:val="002B65F3"/>
    <w:rsid w:val="002C03FD"/>
    <w:rsid w:val="002C0BAD"/>
    <w:rsid w:val="002C1B92"/>
    <w:rsid w:val="002C3E6B"/>
    <w:rsid w:val="002C5D9C"/>
    <w:rsid w:val="002C69A7"/>
    <w:rsid w:val="002D27CB"/>
    <w:rsid w:val="002E0E76"/>
    <w:rsid w:val="002E1026"/>
    <w:rsid w:val="002E3320"/>
    <w:rsid w:val="002F62B4"/>
    <w:rsid w:val="00301726"/>
    <w:rsid w:val="00303BBF"/>
    <w:rsid w:val="00304755"/>
    <w:rsid w:val="00304B6A"/>
    <w:rsid w:val="00312417"/>
    <w:rsid w:val="003162CD"/>
    <w:rsid w:val="00317616"/>
    <w:rsid w:val="003179B7"/>
    <w:rsid w:val="00320F62"/>
    <w:rsid w:val="00321226"/>
    <w:rsid w:val="00321D18"/>
    <w:rsid w:val="00322BA4"/>
    <w:rsid w:val="003251CE"/>
    <w:rsid w:val="003270CE"/>
    <w:rsid w:val="003310D0"/>
    <w:rsid w:val="0033385D"/>
    <w:rsid w:val="00334CF1"/>
    <w:rsid w:val="003469E6"/>
    <w:rsid w:val="003472A2"/>
    <w:rsid w:val="00351086"/>
    <w:rsid w:val="00351944"/>
    <w:rsid w:val="003601A3"/>
    <w:rsid w:val="00360C01"/>
    <w:rsid w:val="003623B8"/>
    <w:rsid w:val="00362A6D"/>
    <w:rsid w:val="00363368"/>
    <w:rsid w:val="003655F8"/>
    <w:rsid w:val="003724E5"/>
    <w:rsid w:val="00372EBE"/>
    <w:rsid w:val="00375EBF"/>
    <w:rsid w:val="003762D7"/>
    <w:rsid w:val="00376D88"/>
    <w:rsid w:val="00377C69"/>
    <w:rsid w:val="00380A89"/>
    <w:rsid w:val="003819EB"/>
    <w:rsid w:val="00385B40"/>
    <w:rsid w:val="00386C2B"/>
    <w:rsid w:val="0039291B"/>
    <w:rsid w:val="0039500B"/>
    <w:rsid w:val="0039713A"/>
    <w:rsid w:val="003972A7"/>
    <w:rsid w:val="003A0FF1"/>
    <w:rsid w:val="003A428B"/>
    <w:rsid w:val="003B0B42"/>
    <w:rsid w:val="003B28DF"/>
    <w:rsid w:val="003B2E9F"/>
    <w:rsid w:val="003C2238"/>
    <w:rsid w:val="003C38A8"/>
    <w:rsid w:val="003C6682"/>
    <w:rsid w:val="003C739A"/>
    <w:rsid w:val="003C7D30"/>
    <w:rsid w:val="003D096A"/>
    <w:rsid w:val="003D0BE5"/>
    <w:rsid w:val="003D2896"/>
    <w:rsid w:val="003D68E1"/>
    <w:rsid w:val="003D78EF"/>
    <w:rsid w:val="003E0387"/>
    <w:rsid w:val="003E0B24"/>
    <w:rsid w:val="003E4ED5"/>
    <w:rsid w:val="003E525B"/>
    <w:rsid w:val="003E5827"/>
    <w:rsid w:val="003E6220"/>
    <w:rsid w:val="003E66E9"/>
    <w:rsid w:val="003F7727"/>
    <w:rsid w:val="0040238D"/>
    <w:rsid w:val="004043D8"/>
    <w:rsid w:val="00413BC6"/>
    <w:rsid w:val="00413C4A"/>
    <w:rsid w:val="004155D9"/>
    <w:rsid w:val="0041583D"/>
    <w:rsid w:val="0042027E"/>
    <w:rsid w:val="0042134F"/>
    <w:rsid w:val="0042275B"/>
    <w:rsid w:val="00423F5E"/>
    <w:rsid w:val="004244DD"/>
    <w:rsid w:val="004253D3"/>
    <w:rsid w:val="00433620"/>
    <w:rsid w:val="0043481B"/>
    <w:rsid w:val="004359E8"/>
    <w:rsid w:val="00442CE6"/>
    <w:rsid w:val="00442E75"/>
    <w:rsid w:val="004438A5"/>
    <w:rsid w:val="00443CCF"/>
    <w:rsid w:val="00444508"/>
    <w:rsid w:val="0045163C"/>
    <w:rsid w:val="004602FE"/>
    <w:rsid w:val="004622DA"/>
    <w:rsid w:val="00463DC9"/>
    <w:rsid w:val="00466D2F"/>
    <w:rsid w:val="00470CC1"/>
    <w:rsid w:val="00471097"/>
    <w:rsid w:val="00472798"/>
    <w:rsid w:val="0047609D"/>
    <w:rsid w:val="004770FB"/>
    <w:rsid w:val="004822C2"/>
    <w:rsid w:val="00492EED"/>
    <w:rsid w:val="004B228E"/>
    <w:rsid w:val="004B2367"/>
    <w:rsid w:val="004B2A67"/>
    <w:rsid w:val="004B2FC3"/>
    <w:rsid w:val="004B3B2B"/>
    <w:rsid w:val="004B4AA5"/>
    <w:rsid w:val="004B4BE3"/>
    <w:rsid w:val="004B4C20"/>
    <w:rsid w:val="004B4CC0"/>
    <w:rsid w:val="004B518B"/>
    <w:rsid w:val="004C0422"/>
    <w:rsid w:val="004C0B3A"/>
    <w:rsid w:val="004C2D9B"/>
    <w:rsid w:val="004C50A6"/>
    <w:rsid w:val="004C6E5F"/>
    <w:rsid w:val="004C72AE"/>
    <w:rsid w:val="004C7E54"/>
    <w:rsid w:val="004D246D"/>
    <w:rsid w:val="004D659F"/>
    <w:rsid w:val="004E207F"/>
    <w:rsid w:val="004E2255"/>
    <w:rsid w:val="004E2769"/>
    <w:rsid w:val="004E34E5"/>
    <w:rsid w:val="004E4A44"/>
    <w:rsid w:val="004E7C2B"/>
    <w:rsid w:val="004F0ADE"/>
    <w:rsid w:val="004F0B27"/>
    <w:rsid w:val="004F1161"/>
    <w:rsid w:val="004F18AD"/>
    <w:rsid w:val="004F51FD"/>
    <w:rsid w:val="00502B74"/>
    <w:rsid w:val="00502C91"/>
    <w:rsid w:val="005035AD"/>
    <w:rsid w:val="0050503D"/>
    <w:rsid w:val="00506E73"/>
    <w:rsid w:val="00510B07"/>
    <w:rsid w:val="005174F0"/>
    <w:rsid w:val="0052019E"/>
    <w:rsid w:val="00520D68"/>
    <w:rsid w:val="00521037"/>
    <w:rsid w:val="00522DAE"/>
    <w:rsid w:val="00523150"/>
    <w:rsid w:val="00532736"/>
    <w:rsid w:val="00532809"/>
    <w:rsid w:val="00541277"/>
    <w:rsid w:val="00542908"/>
    <w:rsid w:val="00542B08"/>
    <w:rsid w:val="00543B5C"/>
    <w:rsid w:val="00546840"/>
    <w:rsid w:val="005471CD"/>
    <w:rsid w:val="0055231B"/>
    <w:rsid w:val="0055281F"/>
    <w:rsid w:val="0055374C"/>
    <w:rsid w:val="00554E34"/>
    <w:rsid w:val="00554F34"/>
    <w:rsid w:val="00561C7F"/>
    <w:rsid w:val="00567A7F"/>
    <w:rsid w:val="005758DA"/>
    <w:rsid w:val="00575D79"/>
    <w:rsid w:val="005765BE"/>
    <w:rsid w:val="005803D5"/>
    <w:rsid w:val="005823CB"/>
    <w:rsid w:val="005826E2"/>
    <w:rsid w:val="005847D0"/>
    <w:rsid w:val="00585022"/>
    <w:rsid w:val="005A6D67"/>
    <w:rsid w:val="005A7E1B"/>
    <w:rsid w:val="005B0902"/>
    <w:rsid w:val="005B40B7"/>
    <w:rsid w:val="005B675C"/>
    <w:rsid w:val="005B6B30"/>
    <w:rsid w:val="005B6C7A"/>
    <w:rsid w:val="005C3B68"/>
    <w:rsid w:val="005C488B"/>
    <w:rsid w:val="005C653A"/>
    <w:rsid w:val="005E3964"/>
    <w:rsid w:val="005E3C49"/>
    <w:rsid w:val="005F12B8"/>
    <w:rsid w:val="005F1332"/>
    <w:rsid w:val="005F2465"/>
    <w:rsid w:val="005F3C46"/>
    <w:rsid w:val="006010A4"/>
    <w:rsid w:val="00607AE4"/>
    <w:rsid w:val="00610F4E"/>
    <w:rsid w:val="0061287C"/>
    <w:rsid w:val="006141A8"/>
    <w:rsid w:val="00620295"/>
    <w:rsid w:val="00630CBE"/>
    <w:rsid w:val="006317D9"/>
    <w:rsid w:val="006466BA"/>
    <w:rsid w:val="00647A3D"/>
    <w:rsid w:val="00650A58"/>
    <w:rsid w:val="00650AE5"/>
    <w:rsid w:val="00653CBA"/>
    <w:rsid w:val="00654CE3"/>
    <w:rsid w:val="00663F96"/>
    <w:rsid w:val="00664311"/>
    <w:rsid w:val="00664522"/>
    <w:rsid w:val="006655B8"/>
    <w:rsid w:val="00666D26"/>
    <w:rsid w:val="00673245"/>
    <w:rsid w:val="006735A8"/>
    <w:rsid w:val="00674360"/>
    <w:rsid w:val="006754AC"/>
    <w:rsid w:val="006774CC"/>
    <w:rsid w:val="00677EBF"/>
    <w:rsid w:val="00683F2D"/>
    <w:rsid w:val="0068594E"/>
    <w:rsid w:val="00685F5A"/>
    <w:rsid w:val="00696C2E"/>
    <w:rsid w:val="006A30EB"/>
    <w:rsid w:val="006A4B1E"/>
    <w:rsid w:val="006A6576"/>
    <w:rsid w:val="006A6CFD"/>
    <w:rsid w:val="006B18A1"/>
    <w:rsid w:val="006B202A"/>
    <w:rsid w:val="006B22C5"/>
    <w:rsid w:val="006C334A"/>
    <w:rsid w:val="006C3906"/>
    <w:rsid w:val="006D20B3"/>
    <w:rsid w:val="006D5459"/>
    <w:rsid w:val="006D7BAD"/>
    <w:rsid w:val="006E4ACE"/>
    <w:rsid w:val="006E6942"/>
    <w:rsid w:val="006F1490"/>
    <w:rsid w:val="006F30FE"/>
    <w:rsid w:val="006F763A"/>
    <w:rsid w:val="00704F08"/>
    <w:rsid w:val="00706955"/>
    <w:rsid w:val="007103CA"/>
    <w:rsid w:val="00711610"/>
    <w:rsid w:val="00711B39"/>
    <w:rsid w:val="007121CB"/>
    <w:rsid w:val="007132FF"/>
    <w:rsid w:val="00715961"/>
    <w:rsid w:val="00716A6C"/>
    <w:rsid w:val="0072053B"/>
    <w:rsid w:val="00720570"/>
    <w:rsid w:val="007208C6"/>
    <w:rsid w:val="0072190E"/>
    <w:rsid w:val="00721E26"/>
    <w:rsid w:val="00722AD9"/>
    <w:rsid w:val="00725C92"/>
    <w:rsid w:val="00727414"/>
    <w:rsid w:val="00735B21"/>
    <w:rsid w:val="00742235"/>
    <w:rsid w:val="00750B14"/>
    <w:rsid w:val="00752667"/>
    <w:rsid w:val="00754F68"/>
    <w:rsid w:val="007551DE"/>
    <w:rsid w:val="007607A7"/>
    <w:rsid w:val="0076347C"/>
    <w:rsid w:val="00767503"/>
    <w:rsid w:val="00767C8E"/>
    <w:rsid w:val="0077034A"/>
    <w:rsid w:val="00771137"/>
    <w:rsid w:val="00772407"/>
    <w:rsid w:val="00773ECB"/>
    <w:rsid w:val="007800C1"/>
    <w:rsid w:val="00780DA2"/>
    <w:rsid w:val="00785A68"/>
    <w:rsid w:val="00786BF3"/>
    <w:rsid w:val="00793453"/>
    <w:rsid w:val="007948AE"/>
    <w:rsid w:val="007A52EF"/>
    <w:rsid w:val="007C0F12"/>
    <w:rsid w:val="007C27D2"/>
    <w:rsid w:val="007C497A"/>
    <w:rsid w:val="007C6696"/>
    <w:rsid w:val="007D0282"/>
    <w:rsid w:val="007D2147"/>
    <w:rsid w:val="007E05EE"/>
    <w:rsid w:val="007E1345"/>
    <w:rsid w:val="007F0753"/>
    <w:rsid w:val="007F0A76"/>
    <w:rsid w:val="007F1660"/>
    <w:rsid w:val="007F7A5A"/>
    <w:rsid w:val="00801B24"/>
    <w:rsid w:val="0081027A"/>
    <w:rsid w:val="00810281"/>
    <w:rsid w:val="0082355C"/>
    <w:rsid w:val="00823794"/>
    <w:rsid w:val="00830887"/>
    <w:rsid w:val="00850ADE"/>
    <w:rsid w:val="00850B2F"/>
    <w:rsid w:val="008513C2"/>
    <w:rsid w:val="0085261A"/>
    <w:rsid w:val="00853599"/>
    <w:rsid w:val="00854396"/>
    <w:rsid w:val="0085534F"/>
    <w:rsid w:val="0086525B"/>
    <w:rsid w:val="0086702C"/>
    <w:rsid w:val="008733F6"/>
    <w:rsid w:val="0087546B"/>
    <w:rsid w:val="008806A9"/>
    <w:rsid w:val="00890B1F"/>
    <w:rsid w:val="00891E86"/>
    <w:rsid w:val="0089283B"/>
    <w:rsid w:val="00893C90"/>
    <w:rsid w:val="00894164"/>
    <w:rsid w:val="008A0C05"/>
    <w:rsid w:val="008A70E9"/>
    <w:rsid w:val="008B0795"/>
    <w:rsid w:val="008C287E"/>
    <w:rsid w:val="008C3DDD"/>
    <w:rsid w:val="008C5EAC"/>
    <w:rsid w:val="008D2C5C"/>
    <w:rsid w:val="008D5A9B"/>
    <w:rsid w:val="008D7A9A"/>
    <w:rsid w:val="00902140"/>
    <w:rsid w:val="00903778"/>
    <w:rsid w:val="00904BCD"/>
    <w:rsid w:val="00907746"/>
    <w:rsid w:val="00907B6D"/>
    <w:rsid w:val="009109C8"/>
    <w:rsid w:val="00913460"/>
    <w:rsid w:val="009137AC"/>
    <w:rsid w:val="0091461B"/>
    <w:rsid w:val="0091473F"/>
    <w:rsid w:val="0091486E"/>
    <w:rsid w:val="00915411"/>
    <w:rsid w:val="00916266"/>
    <w:rsid w:val="00916814"/>
    <w:rsid w:val="009205C9"/>
    <w:rsid w:val="00922FC9"/>
    <w:rsid w:val="00927D53"/>
    <w:rsid w:val="009314AC"/>
    <w:rsid w:val="0093270B"/>
    <w:rsid w:val="00934E73"/>
    <w:rsid w:val="009352A7"/>
    <w:rsid w:val="00942E94"/>
    <w:rsid w:val="00943141"/>
    <w:rsid w:val="00950D24"/>
    <w:rsid w:val="00951760"/>
    <w:rsid w:val="00955B2B"/>
    <w:rsid w:val="00956C9D"/>
    <w:rsid w:val="00957A3C"/>
    <w:rsid w:val="009610C6"/>
    <w:rsid w:val="00962606"/>
    <w:rsid w:val="00963189"/>
    <w:rsid w:val="0096536A"/>
    <w:rsid w:val="00974D9F"/>
    <w:rsid w:val="00975483"/>
    <w:rsid w:val="009802A2"/>
    <w:rsid w:val="009806CE"/>
    <w:rsid w:val="0098124A"/>
    <w:rsid w:val="00981687"/>
    <w:rsid w:val="00982FA1"/>
    <w:rsid w:val="0099242E"/>
    <w:rsid w:val="00992A43"/>
    <w:rsid w:val="00993318"/>
    <w:rsid w:val="00995DC5"/>
    <w:rsid w:val="00996F10"/>
    <w:rsid w:val="009A19C2"/>
    <w:rsid w:val="009A3033"/>
    <w:rsid w:val="009A606F"/>
    <w:rsid w:val="009B1C88"/>
    <w:rsid w:val="009B6AC7"/>
    <w:rsid w:val="009C089D"/>
    <w:rsid w:val="009C2AE0"/>
    <w:rsid w:val="009C3D36"/>
    <w:rsid w:val="009C6055"/>
    <w:rsid w:val="009C6C67"/>
    <w:rsid w:val="009D2C7F"/>
    <w:rsid w:val="009D4D2A"/>
    <w:rsid w:val="009E07B8"/>
    <w:rsid w:val="009E1EC7"/>
    <w:rsid w:val="009E6A02"/>
    <w:rsid w:val="009F4DB5"/>
    <w:rsid w:val="009F600F"/>
    <w:rsid w:val="00A00A0A"/>
    <w:rsid w:val="00A016AA"/>
    <w:rsid w:val="00A05613"/>
    <w:rsid w:val="00A060D5"/>
    <w:rsid w:val="00A07B00"/>
    <w:rsid w:val="00A07E06"/>
    <w:rsid w:val="00A11473"/>
    <w:rsid w:val="00A13E17"/>
    <w:rsid w:val="00A15091"/>
    <w:rsid w:val="00A242F6"/>
    <w:rsid w:val="00A25067"/>
    <w:rsid w:val="00A25B37"/>
    <w:rsid w:val="00A306A1"/>
    <w:rsid w:val="00A41EBE"/>
    <w:rsid w:val="00A43135"/>
    <w:rsid w:val="00A435E0"/>
    <w:rsid w:val="00A43F53"/>
    <w:rsid w:val="00A45669"/>
    <w:rsid w:val="00A5009E"/>
    <w:rsid w:val="00A55EAB"/>
    <w:rsid w:val="00A569CE"/>
    <w:rsid w:val="00A63412"/>
    <w:rsid w:val="00A66F62"/>
    <w:rsid w:val="00A713C6"/>
    <w:rsid w:val="00A82017"/>
    <w:rsid w:val="00A82A11"/>
    <w:rsid w:val="00A8430D"/>
    <w:rsid w:val="00A8558F"/>
    <w:rsid w:val="00A86AE6"/>
    <w:rsid w:val="00A914BC"/>
    <w:rsid w:val="00A91846"/>
    <w:rsid w:val="00A95096"/>
    <w:rsid w:val="00A965F8"/>
    <w:rsid w:val="00A96BB9"/>
    <w:rsid w:val="00AA2CE8"/>
    <w:rsid w:val="00AA4C9B"/>
    <w:rsid w:val="00AB16B0"/>
    <w:rsid w:val="00AB54CE"/>
    <w:rsid w:val="00AB5C6C"/>
    <w:rsid w:val="00AB7488"/>
    <w:rsid w:val="00AC50DD"/>
    <w:rsid w:val="00AC7A82"/>
    <w:rsid w:val="00AD0AD3"/>
    <w:rsid w:val="00AD1688"/>
    <w:rsid w:val="00AD2D07"/>
    <w:rsid w:val="00AD3DD1"/>
    <w:rsid w:val="00AD5255"/>
    <w:rsid w:val="00AE5926"/>
    <w:rsid w:val="00AE6F9B"/>
    <w:rsid w:val="00AE78B0"/>
    <w:rsid w:val="00AE795D"/>
    <w:rsid w:val="00B010FE"/>
    <w:rsid w:val="00B0111F"/>
    <w:rsid w:val="00B01DBB"/>
    <w:rsid w:val="00B059C9"/>
    <w:rsid w:val="00B12F88"/>
    <w:rsid w:val="00B14F1B"/>
    <w:rsid w:val="00B16BDD"/>
    <w:rsid w:val="00B2119A"/>
    <w:rsid w:val="00B274DF"/>
    <w:rsid w:val="00B33787"/>
    <w:rsid w:val="00B34F3F"/>
    <w:rsid w:val="00B353D1"/>
    <w:rsid w:val="00B37F06"/>
    <w:rsid w:val="00B419C9"/>
    <w:rsid w:val="00B43629"/>
    <w:rsid w:val="00B462BC"/>
    <w:rsid w:val="00B50954"/>
    <w:rsid w:val="00B51219"/>
    <w:rsid w:val="00B5343F"/>
    <w:rsid w:val="00B53811"/>
    <w:rsid w:val="00B5489E"/>
    <w:rsid w:val="00B549B2"/>
    <w:rsid w:val="00B6073D"/>
    <w:rsid w:val="00B61563"/>
    <w:rsid w:val="00B6584A"/>
    <w:rsid w:val="00B65A28"/>
    <w:rsid w:val="00B66110"/>
    <w:rsid w:val="00B67A13"/>
    <w:rsid w:val="00B67E58"/>
    <w:rsid w:val="00B71D6E"/>
    <w:rsid w:val="00B72BEB"/>
    <w:rsid w:val="00B752E1"/>
    <w:rsid w:val="00B75820"/>
    <w:rsid w:val="00B93C15"/>
    <w:rsid w:val="00B945EF"/>
    <w:rsid w:val="00B972DE"/>
    <w:rsid w:val="00BA119A"/>
    <w:rsid w:val="00BA21AA"/>
    <w:rsid w:val="00BA4E9C"/>
    <w:rsid w:val="00BA56C9"/>
    <w:rsid w:val="00BA5F79"/>
    <w:rsid w:val="00BA6D45"/>
    <w:rsid w:val="00BB7469"/>
    <w:rsid w:val="00BB7EBD"/>
    <w:rsid w:val="00BC08CB"/>
    <w:rsid w:val="00BC317E"/>
    <w:rsid w:val="00BD6BAA"/>
    <w:rsid w:val="00BE52F1"/>
    <w:rsid w:val="00BE5C38"/>
    <w:rsid w:val="00BE5E0C"/>
    <w:rsid w:val="00BE71B0"/>
    <w:rsid w:val="00C0031B"/>
    <w:rsid w:val="00C01F6F"/>
    <w:rsid w:val="00C02AF6"/>
    <w:rsid w:val="00C032D4"/>
    <w:rsid w:val="00C04088"/>
    <w:rsid w:val="00C1485E"/>
    <w:rsid w:val="00C2539B"/>
    <w:rsid w:val="00C27EB9"/>
    <w:rsid w:val="00C3019C"/>
    <w:rsid w:val="00C30D4A"/>
    <w:rsid w:val="00C32D09"/>
    <w:rsid w:val="00C34CAD"/>
    <w:rsid w:val="00C410C7"/>
    <w:rsid w:val="00C4249D"/>
    <w:rsid w:val="00C42B12"/>
    <w:rsid w:val="00C43E59"/>
    <w:rsid w:val="00C44842"/>
    <w:rsid w:val="00C4537C"/>
    <w:rsid w:val="00C455EA"/>
    <w:rsid w:val="00C469A3"/>
    <w:rsid w:val="00C506DA"/>
    <w:rsid w:val="00C531D6"/>
    <w:rsid w:val="00C54138"/>
    <w:rsid w:val="00C54DC8"/>
    <w:rsid w:val="00C5566A"/>
    <w:rsid w:val="00C57FCA"/>
    <w:rsid w:val="00C627A0"/>
    <w:rsid w:val="00C64BDD"/>
    <w:rsid w:val="00C71CEC"/>
    <w:rsid w:val="00C727F5"/>
    <w:rsid w:val="00C74385"/>
    <w:rsid w:val="00C8163F"/>
    <w:rsid w:val="00C843EB"/>
    <w:rsid w:val="00C90EE4"/>
    <w:rsid w:val="00C91F7E"/>
    <w:rsid w:val="00C92358"/>
    <w:rsid w:val="00C9265F"/>
    <w:rsid w:val="00C979AC"/>
    <w:rsid w:val="00C97E9E"/>
    <w:rsid w:val="00CA1015"/>
    <w:rsid w:val="00CA350D"/>
    <w:rsid w:val="00CA35BC"/>
    <w:rsid w:val="00CB3A5F"/>
    <w:rsid w:val="00CB75AA"/>
    <w:rsid w:val="00CB7F7A"/>
    <w:rsid w:val="00CC3826"/>
    <w:rsid w:val="00CC5A49"/>
    <w:rsid w:val="00CC5F5F"/>
    <w:rsid w:val="00CD0F51"/>
    <w:rsid w:val="00CD6C59"/>
    <w:rsid w:val="00CE1161"/>
    <w:rsid w:val="00CE677A"/>
    <w:rsid w:val="00CF3C4C"/>
    <w:rsid w:val="00CF6A50"/>
    <w:rsid w:val="00CF6B5E"/>
    <w:rsid w:val="00CF7D0B"/>
    <w:rsid w:val="00D01F6C"/>
    <w:rsid w:val="00D0352F"/>
    <w:rsid w:val="00D0651F"/>
    <w:rsid w:val="00D12531"/>
    <w:rsid w:val="00D2168B"/>
    <w:rsid w:val="00D218B9"/>
    <w:rsid w:val="00D21BD4"/>
    <w:rsid w:val="00D22085"/>
    <w:rsid w:val="00D24083"/>
    <w:rsid w:val="00D311E2"/>
    <w:rsid w:val="00D31BF3"/>
    <w:rsid w:val="00D326D7"/>
    <w:rsid w:val="00D3334E"/>
    <w:rsid w:val="00D36145"/>
    <w:rsid w:val="00D419DE"/>
    <w:rsid w:val="00D426B5"/>
    <w:rsid w:val="00D43A76"/>
    <w:rsid w:val="00D45A76"/>
    <w:rsid w:val="00D45F0A"/>
    <w:rsid w:val="00D501E8"/>
    <w:rsid w:val="00D53D96"/>
    <w:rsid w:val="00D55E6B"/>
    <w:rsid w:val="00D569A8"/>
    <w:rsid w:val="00D57C0A"/>
    <w:rsid w:val="00D64400"/>
    <w:rsid w:val="00D67000"/>
    <w:rsid w:val="00D67F30"/>
    <w:rsid w:val="00D702C1"/>
    <w:rsid w:val="00D72495"/>
    <w:rsid w:val="00D73B25"/>
    <w:rsid w:val="00D75B49"/>
    <w:rsid w:val="00D817F6"/>
    <w:rsid w:val="00D81974"/>
    <w:rsid w:val="00D83F02"/>
    <w:rsid w:val="00D940BB"/>
    <w:rsid w:val="00D94551"/>
    <w:rsid w:val="00D96859"/>
    <w:rsid w:val="00D97712"/>
    <w:rsid w:val="00DA0F6D"/>
    <w:rsid w:val="00DB006F"/>
    <w:rsid w:val="00DB0529"/>
    <w:rsid w:val="00DB0661"/>
    <w:rsid w:val="00DB4207"/>
    <w:rsid w:val="00DB6282"/>
    <w:rsid w:val="00DC03E0"/>
    <w:rsid w:val="00DC04F6"/>
    <w:rsid w:val="00DC452D"/>
    <w:rsid w:val="00DC4B02"/>
    <w:rsid w:val="00DC5B48"/>
    <w:rsid w:val="00DD3386"/>
    <w:rsid w:val="00DD3BA3"/>
    <w:rsid w:val="00DD3E3C"/>
    <w:rsid w:val="00DD5185"/>
    <w:rsid w:val="00DD6E03"/>
    <w:rsid w:val="00DD76F6"/>
    <w:rsid w:val="00DE0E5F"/>
    <w:rsid w:val="00DE53DA"/>
    <w:rsid w:val="00DF2F8C"/>
    <w:rsid w:val="00DF5AA7"/>
    <w:rsid w:val="00E02325"/>
    <w:rsid w:val="00E043CD"/>
    <w:rsid w:val="00E06918"/>
    <w:rsid w:val="00E12A23"/>
    <w:rsid w:val="00E16DE8"/>
    <w:rsid w:val="00E21DF0"/>
    <w:rsid w:val="00E30890"/>
    <w:rsid w:val="00E3191C"/>
    <w:rsid w:val="00E35095"/>
    <w:rsid w:val="00E35699"/>
    <w:rsid w:val="00E36A10"/>
    <w:rsid w:val="00E37813"/>
    <w:rsid w:val="00E43358"/>
    <w:rsid w:val="00E544B8"/>
    <w:rsid w:val="00E60278"/>
    <w:rsid w:val="00E65D09"/>
    <w:rsid w:val="00E660A6"/>
    <w:rsid w:val="00E66D29"/>
    <w:rsid w:val="00E67DBF"/>
    <w:rsid w:val="00E713CF"/>
    <w:rsid w:val="00E71897"/>
    <w:rsid w:val="00E741F6"/>
    <w:rsid w:val="00E85D01"/>
    <w:rsid w:val="00E913BE"/>
    <w:rsid w:val="00E9330D"/>
    <w:rsid w:val="00E94916"/>
    <w:rsid w:val="00E979D4"/>
    <w:rsid w:val="00EA11D8"/>
    <w:rsid w:val="00EA197C"/>
    <w:rsid w:val="00EA1BED"/>
    <w:rsid w:val="00EA3E26"/>
    <w:rsid w:val="00EA737F"/>
    <w:rsid w:val="00EB0B5E"/>
    <w:rsid w:val="00EB3107"/>
    <w:rsid w:val="00EB4C95"/>
    <w:rsid w:val="00EB4E35"/>
    <w:rsid w:val="00EB4F62"/>
    <w:rsid w:val="00EB7204"/>
    <w:rsid w:val="00EB7E22"/>
    <w:rsid w:val="00EC187D"/>
    <w:rsid w:val="00EC1B63"/>
    <w:rsid w:val="00EC2468"/>
    <w:rsid w:val="00EC38F5"/>
    <w:rsid w:val="00EC5E86"/>
    <w:rsid w:val="00ED069B"/>
    <w:rsid w:val="00ED0728"/>
    <w:rsid w:val="00ED6390"/>
    <w:rsid w:val="00ED6C01"/>
    <w:rsid w:val="00EE1E1A"/>
    <w:rsid w:val="00EE5F7A"/>
    <w:rsid w:val="00EE6B80"/>
    <w:rsid w:val="00EE7C1D"/>
    <w:rsid w:val="00EF2A8D"/>
    <w:rsid w:val="00F002EA"/>
    <w:rsid w:val="00F00B92"/>
    <w:rsid w:val="00F03F0D"/>
    <w:rsid w:val="00F04E3D"/>
    <w:rsid w:val="00F05BCC"/>
    <w:rsid w:val="00F11935"/>
    <w:rsid w:val="00F12319"/>
    <w:rsid w:val="00F12E3E"/>
    <w:rsid w:val="00F147DF"/>
    <w:rsid w:val="00F156B5"/>
    <w:rsid w:val="00F1653D"/>
    <w:rsid w:val="00F170E7"/>
    <w:rsid w:val="00F217D1"/>
    <w:rsid w:val="00F26C54"/>
    <w:rsid w:val="00F30152"/>
    <w:rsid w:val="00F303CB"/>
    <w:rsid w:val="00F3246E"/>
    <w:rsid w:val="00F338D2"/>
    <w:rsid w:val="00F35135"/>
    <w:rsid w:val="00F35936"/>
    <w:rsid w:val="00F4684E"/>
    <w:rsid w:val="00F5084C"/>
    <w:rsid w:val="00F6129B"/>
    <w:rsid w:val="00F62052"/>
    <w:rsid w:val="00F623E9"/>
    <w:rsid w:val="00F63208"/>
    <w:rsid w:val="00F71838"/>
    <w:rsid w:val="00F72104"/>
    <w:rsid w:val="00F7388B"/>
    <w:rsid w:val="00F74D82"/>
    <w:rsid w:val="00F85433"/>
    <w:rsid w:val="00F87325"/>
    <w:rsid w:val="00F91A60"/>
    <w:rsid w:val="00F96CEE"/>
    <w:rsid w:val="00FA250C"/>
    <w:rsid w:val="00FA3A89"/>
    <w:rsid w:val="00FA3E19"/>
    <w:rsid w:val="00FA7209"/>
    <w:rsid w:val="00FB29FD"/>
    <w:rsid w:val="00FB2A85"/>
    <w:rsid w:val="00FB3FE6"/>
    <w:rsid w:val="00FB6801"/>
    <w:rsid w:val="00FC65FC"/>
    <w:rsid w:val="00FD071B"/>
    <w:rsid w:val="00FD58DF"/>
    <w:rsid w:val="00FD70DD"/>
    <w:rsid w:val="00FE2EAB"/>
    <w:rsid w:val="00FE63BC"/>
    <w:rsid w:val="00FE6A20"/>
    <w:rsid w:val="00FE6E29"/>
    <w:rsid w:val="00FF3038"/>
    <w:rsid w:val="00FF7A3A"/>
    <w:rsid w:val="00FF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3AFDFB6"/>
  <w15:docId w15:val="{F5564071-440B-476A-B777-FDDD6AF4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317D9"/>
    <w:rPr>
      <w:sz w:val="24"/>
      <w:szCs w:val="24"/>
    </w:rPr>
  </w:style>
  <w:style w:type="paragraph" w:styleId="Heading1">
    <w:name w:val="heading 1"/>
    <w:basedOn w:val="Normal"/>
    <w:next w:val="Normal"/>
    <w:link w:val="Heading1Char"/>
    <w:qFormat/>
    <w:rsid w:val="00010827"/>
    <w:pPr>
      <w:keepNext/>
      <w:jc w:val="center"/>
      <w:outlineLvl w:val="0"/>
    </w:pPr>
    <w:rPr>
      <w:rFonts w:ascii="Garamond" w:hAnsi="Garamond"/>
      <w:sz w:val="20"/>
      <w:u w:val="single"/>
    </w:rPr>
  </w:style>
  <w:style w:type="paragraph" w:styleId="Heading2">
    <w:name w:val="heading 2"/>
    <w:basedOn w:val="Normal"/>
    <w:next w:val="Normal"/>
    <w:link w:val="Heading2Char"/>
    <w:qFormat/>
    <w:rsid w:val="00EA737F"/>
    <w:pPr>
      <w:keepNext/>
      <w:jc w:val="center"/>
      <w:outlineLvl w:val="1"/>
    </w:pPr>
    <w:rPr>
      <w:rFonts w:ascii="Garamond" w:hAnsi="Garamond"/>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03FD"/>
    <w:pPr>
      <w:tabs>
        <w:tab w:val="center" w:pos="4320"/>
        <w:tab w:val="right" w:pos="8640"/>
      </w:tabs>
    </w:pPr>
  </w:style>
  <w:style w:type="paragraph" w:styleId="Footer">
    <w:name w:val="footer"/>
    <w:basedOn w:val="Normal"/>
    <w:link w:val="FooterChar"/>
    <w:uiPriority w:val="99"/>
    <w:rsid w:val="002C03FD"/>
    <w:pPr>
      <w:tabs>
        <w:tab w:val="center" w:pos="4320"/>
        <w:tab w:val="right" w:pos="8640"/>
      </w:tabs>
    </w:pPr>
  </w:style>
  <w:style w:type="paragraph" w:styleId="BalloonText">
    <w:name w:val="Balloon Text"/>
    <w:basedOn w:val="Normal"/>
    <w:semiHidden/>
    <w:rsid w:val="0055231B"/>
    <w:rPr>
      <w:rFonts w:ascii="Tahoma" w:hAnsi="Tahoma" w:cs="Tahoma"/>
      <w:sz w:val="16"/>
      <w:szCs w:val="16"/>
    </w:rPr>
  </w:style>
  <w:style w:type="character" w:customStyle="1" w:styleId="Heading1Char">
    <w:name w:val="Heading 1 Char"/>
    <w:basedOn w:val="DefaultParagraphFont"/>
    <w:link w:val="Heading1"/>
    <w:rsid w:val="00010827"/>
    <w:rPr>
      <w:rFonts w:ascii="Garamond" w:hAnsi="Garamond"/>
      <w:szCs w:val="24"/>
      <w:u w:val="single"/>
    </w:rPr>
  </w:style>
  <w:style w:type="paragraph" w:styleId="Title">
    <w:name w:val="Title"/>
    <w:basedOn w:val="Normal"/>
    <w:link w:val="TitleChar"/>
    <w:qFormat/>
    <w:rsid w:val="00010827"/>
    <w:pPr>
      <w:jc w:val="center"/>
    </w:pPr>
    <w:rPr>
      <w:rFonts w:ascii="Garamond" w:hAnsi="Garamond"/>
      <w:b/>
      <w:bCs/>
      <w:sz w:val="28"/>
    </w:rPr>
  </w:style>
  <w:style w:type="character" w:customStyle="1" w:styleId="TitleChar">
    <w:name w:val="Title Char"/>
    <w:basedOn w:val="DefaultParagraphFont"/>
    <w:link w:val="Title"/>
    <w:rsid w:val="00010827"/>
    <w:rPr>
      <w:rFonts w:ascii="Garamond" w:hAnsi="Garamond"/>
      <w:b/>
      <w:bCs/>
      <w:sz w:val="28"/>
      <w:szCs w:val="24"/>
    </w:rPr>
  </w:style>
  <w:style w:type="paragraph" w:styleId="ListParagraph">
    <w:name w:val="List Paragraph"/>
    <w:basedOn w:val="Normal"/>
    <w:uiPriority w:val="34"/>
    <w:qFormat/>
    <w:rsid w:val="00010827"/>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982FA1"/>
    <w:rPr>
      <w:color w:val="808080"/>
    </w:rPr>
  </w:style>
  <w:style w:type="paragraph" w:styleId="NoSpacing">
    <w:name w:val="No Spacing"/>
    <w:uiPriority w:val="1"/>
    <w:qFormat/>
    <w:rsid w:val="00706955"/>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EA737F"/>
    <w:rPr>
      <w:rFonts w:ascii="Garamond" w:hAnsi="Garamond"/>
      <w:b/>
      <w:bCs/>
      <w:sz w:val="28"/>
      <w:szCs w:val="24"/>
    </w:rPr>
  </w:style>
  <w:style w:type="paragraph" w:styleId="BodyTextIndent">
    <w:name w:val="Body Text Indent"/>
    <w:basedOn w:val="Normal"/>
    <w:link w:val="BodyTextIndentChar"/>
    <w:rsid w:val="00EA737F"/>
    <w:pPr>
      <w:ind w:left="360"/>
    </w:pPr>
    <w:rPr>
      <w:rFonts w:ascii="Garamond" w:hAnsi="Garamond"/>
    </w:rPr>
  </w:style>
  <w:style w:type="character" w:customStyle="1" w:styleId="BodyTextIndentChar">
    <w:name w:val="Body Text Indent Char"/>
    <w:basedOn w:val="DefaultParagraphFont"/>
    <w:link w:val="BodyTextIndent"/>
    <w:rsid w:val="00EA737F"/>
    <w:rPr>
      <w:rFonts w:ascii="Garamond" w:hAnsi="Garamond"/>
      <w:sz w:val="24"/>
      <w:szCs w:val="24"/>
    </w:rPr>
  </w:style>
  <w:style w:type="character" w:customStyle="1" w:styleId="HeaderChar">
    <w:name w:val="Header Char"/>
    <w:basedOn w:val="DefaultParagraphFont"/>
    <w:link w:val="Header"/>
    <w:rsid w:val="00EA737F"/>
    <w:rPr>
      <w:sz w:val="24"/>
      <w:szCs w:val="24"/>
    </w:rPr>
  </w:style>
  <w:style w:type="character" w:customStyle="1" w:styleId="FooterChar">
    <w:name w:val="Footer Char"/>
    <w:basedOn w:val="DefaultParagraphFont"/>
    <w:link w:val="Footer"/>
    <w:uiPriority w:val="99"/>
    <w:rsid w:val="00EA737F"/>
    <w:rPr>
      <w:sz w:val="24"/>
      <w:szCs w:val="24"/>
    </w:rPr>
  </w:style>
  <w:style w:type="paragraph" w:customStyle="1" w:styleId="Indent">
    <w:name w:val="Indent"/>
    <w:basedOn w:val="Normal"/>
    <w:rsid w:val="00EA737F"/>
    <w:pPr>
      <w:spacing w:after="200"/>
      <w:ind w:left="1170" w:hanging="450"/>
      <w:jc w:val="both"/>
    </w:pPr>
    <w:rPr>
      <w:rFonts w:ascii="Helvetica" w:hAnsi="Helvetica"/>
      <w:szCs w:val="20"/>
    </w:rPr>
  </w:style>
  <w:style w:type="table" w:styleId="TableGrid">
    <w:name w:val="Table Grid"/>
    <w:basedOn w:val="TableNormal"/>
    <w:rsid w:val="000D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34F3F"/>
    <w:rPr>
      <w:color w:val="0000FF" w:themeColor="hyperlink"/>
      <w:u w:val="single"/>
    </w:rPr>
  </w:style>
  <w:style w:type="paragraph" w:customStyle="1" w:styleId="InformationLead-ins">
    <w:name w:val="Information Lead-ins"/>
    <w:basedOn w:val="NoSpacing"/>
    <w:qFormat/>
    <w:rsid w:val="00FB29FD"/>
    <w:pPr>
      <w:numPr>
        <w:numId w:val="4"/>
      </w:numPr>
    </w:pPr>
  </w:style>
  <w:style w:type="paragraph" w:customStyle="1" w:styleId="CompleteNextPagefooter">
    <w:name w:val="Complete Next Page footer"/>
    <w:basedOn w:val="Normal"/>
    <w:qFormat/>
    <w:rsid w:val="00FB29FD"/>
    <w:pPr>
      <w:pBdr>
        <w:top w:val="single" w:sz="4" w:space="1" w:color="auto"/>
      </w:pBdr>
      <w:tabs>
        <w:tab w:val="right" w:pos="9360"/>
      </w:tabs>
      <w:autoSpaceDE w:val="0"/>
      <w:autoSpaceDN w:val="0"/>
      <w:adjustRightInd w:val="0"/>
      <w:jc w:val="center"/>
    </w:pPr>
    <w:rPr>
      <w:rFonts w:asciiTheme="minorHAnsi" w:hAnsiTheme="minorHAnsi" w:cs="ArialMT"/>
      <w:b/>
      <w:i/>
      <w:color w:val="006699"/>
      <w:sz w:val="28"/>
      <w:szCs w:val="28"/>
      <w:lang w:val="da-DK"/>
    </w:rPr>
  </w:style>
  <w:style w:type="paragraph" w:customStyle="1" w:styleId="FormEntryLinkedStyleOCRAStdUnderlined">
    <w:name w:val="Form Entry Linked Style (OCR A Std Underlined)"/>
    <w:basedOn w:val="Normal"/>
    <w:link w:val="FormEntryLinkedStyleOCRAStdUnderlinedChar"/>
    <w:qFormat/>
    <w:rsid w:val="00240A8D"/>
    <w:pPr>
      <w:widowControl w:val="0"/>
      <w:tabs>
        <w:tab w:val="left" w:leader="underscore" w:pos="6840"/>
      </w:tabs>
      <w:spacing w:after="240"/>
    </w:pPr>
    <w:rPr>
      <w:rFonts w:ascii="OCR A Std" w:hAnsi="OCR A Std"/>
      <w:sz w:val="18"/>
      <w:u w:val="single"/>
    </w:rPr>
  </w:style>
  <w:style w:type="paragraph" w:customStyle="1" w:styleId="FormEntryStyleOCRAStdUnderlinedProdInfo">
    <w:name w:val="Form Entry Style (OCR A Std Underlined) Prod Info"/>
    <w:basedOn w:val="FormEntryLinkedStyleOCRAStdUnderlined"/>
    <w:qFormat/>
    <w:rsid w:val="00664522"/>
    <w:pPr>
      <w:tabs>
        <w:tab w:val="clear" w:pos="6840"/>
        <w:tab w:val="left" w:leader="underscore" w:pos="9360"/>
      </w:tabs>
      <w:spacing w:before="360" w:after="120"/>
      <w:ind w:left="720"/>
      <w:contextualSpacing/>
    </w:pPr>
    <w:rPr>
      <w:u w:val="none"/>
    </w:rPr>
  </w:style>
  <w:style w:type="character" w:customStyle="1" w:styleId="FormEntryLinkedStyleOCRAStdUnderlinedChar">
    <w:name w:val="Form Entry Linked Style (OCR A Std Underlined) Char"/>
    <w:basedOn w:val="DefaultParagraphFont"/>
    <w:link w:val="FormEntryLinkedStyleOCRAStdUnderlined"/>
    <w:rsid w:val="00240A8D"/>
    <w:rPr>
      <w:rFonts w:ascii="OCR A Std" w:hAnsi="OCR A Std"/>
      <w:sz w:val="18"/>
      <w:szCs w:val="24"/>
      <w:u w:val="single"/>
    </w:rPr>
  </w:style>
  <w:style w:type="paragraph" w:customStyle="1" w:styleId="RequirementNumber">
    <w:name w:val="Requirement Number"/>
    <w:basedOn w:val="Normal"/>
    <w:rsid w:val="00C54138"/>
    <w:pPr>
      <w:numPr>
        <w:numId w:val="1"/>
      </w:numPr>
      <w:spacing w:before="240" w:after="180"/>
    </w:pPr>
    <w:rPr>
      <w:rFonts w:asciiTheme="minorHAnsi" w:hAnsiTheme="minorHAnsi"/>
      <w:sz w:val="20"/>
      <w:szCs w:val="20"/>
    </w:rPr>
  </w:style>
  <w:style w:type="character" w:customStyle="1" w:styleId="Bold">
    <w:name w:val="Bold"/>
    <w:basedOn w:val="DefaultParagraphFont"/>
    <w:uiPriority w:val="1"/>
    <w:qFormat/>
    <w:rsid w:val="00AA4C9B"/>
    <w:rPr>
      <w:b/>
      <w:bCs/>
    </w:rPr>
  </w:style>
  <w:style w:type="paragraph" w:customStyle="1" w:styleId="RequirementLetter">
    <w:name w:val="Requirement Letter"/>
    <w:basedOn w:val="ListParagraph"/>
    <w:qFormat/>
    <w:rsid w:val="00C54138"/>
    <w:pPr>
      <w:keepNext/>
      <w:numPr>
        <w:numId w:val="3"/>
      </w:numPr>
      <w:spacing w:after="100" w:line="240" w:lineRule="auto"/>
      <w:contextualSpacing w:val="0"/>
    </w:pPr>
    <w:rPr>
      <w:rFonts w:asciiTheme="minorHAnsi" w:hAnsiTheme="minorHAnsi"/>
      <w:sz w:val="20"/>
      <w:szCs w:val="20"/>
    </w:rPr>
  </w:style>
  <w:style w:type="character" w:customStyle="1" w:styleId="Underlined">
    <w:name w:val="Underlined"/>
    <w:basedOn w:val="DefaultParagraphFont"/>
    <w:uiPriority w:val="1"/>
    <w:qFormat/>
    <w:rsid w:val="00ED6390"/>
    <w:rPr>
      <w:u w:val="single"/>
    </w:rPr>
  </w:style>
  <w:style w:type="paragraph" w:customStyle="1" w:styleId="RequirementIndent2">
    <w:name w:val="Requirement Indent 2"/>
    <w:basedOn w:val="Normal"/>
    <w:qFormat/>
    <w:rsid w:val="00C54138"/>
    <w:pPr>
      <w:spacing w:before="120" w:after="100"/>
      <w:ind w:left="1080"/>
    </w:pPr>
    <w:rPr>
      <w:rFonts w:asciiTheme="minorHAnsi" w:hAnsiTheme="minorHAnsi"/>
      <w:sz w:val="20"/>
      <w:szCs w:val="20"/>
    </w:rPr>
  </w:style>
  <w:style w:type="paragraph" w:customStyle="1" w:styleId="RequirementIndent2bullet">
    <w:name w:val="Requirement Indent 2 bullet"/>
    <w:basedOn w:val="ListParagraph"/>
    <w:qFormat/>
    <w:rsid w:val="00ED6390"/>
    <w:pPr>
      <w:numPr>
        <w:ilvl w:val="1"/>
        <w:numId w:val="8"/>
      </w:numPr>
      <w:spacing w:after="120" w:line="240" w:lineRule="auto"/>
      <w:ind w:left="1620" w:hanging="180"/>
    </w:pPr>
    <w:rPr>
      <w:rFonts w:asciiTheme="minorHAnsi" w:hAnsiTheme="minorHAnsi"/>
      <w:sz w:val="20"/>
      <w:szCs w:val="20"/>
    </w:rPr>
  </w:style>
  <w:style w:type="paragraph" w:customStyle="1" w:styleId="ThisSectionforPort">
    <w:name w:val="This Section for Port"/>
    <w:basedOn w:val="Normal"/>
    <w:qFormat/>
    <w:rsid w:val="00ED6390"/>
    <w:pPr>
      <w:tabs>
        <w:tab w:val="left" w:leader="underscore" w:pos="2751"/>
      </w:tabs>
      <w:spacing w:before="120" w:after="120"/>
      <w:jc w:val="center"/>
    </w:pPr>
    <w:rPr>
      <w:rFonts w:asciiTheme="minorHAnsi" w:hAnsiTheme="minorHAnsi"/>
      <w:b/>
      <w:bCs/>
      <w:color w:val="943634" w:themeColor="accent2" w:themeShade="BF"/>
      <w:szCs w:val="20"/>
    </w:rPr>
  </w:style>
  <w:style w:type="paragraph" w:customStyle="1" w:styleId="ThisSectionforLicensee">
    <w:name w:val="This Section for Licensee"/>
    <w:basedOn w:val="Heading1"/>
    <w:qFormat/>
    <w:rsid w:val="00ED6390"/>
    <w:pPr>
      <w:spacing w:before="240" w:after="120"/>
    </w:pPr>
    <w:rPr>
      <w:rFonts w:asciiTheme="minorHAnsi" w:hAnsiTheme="minorHAnsi"/>
      <w:b/>
      <w:color w:val="00823B"/>
      <w:sz w:val="24"/>
      <w:u w:val="none"/>
    </w:rPr>
  </w:style>
  <w:style w:type="paragraph" w:customStyle="1" w:styleId="FormBodyText">
    <w:name w:val="Form Body Text"/>
    <w:basedOn w:val="Normal"/>
    <w:qFormat/>
    <w:rsid w:val="00ED6390"/>
    <w:pPr>
      <w:spacing w:after="120"/>
    </w:pPr>
    <w:rPr>
      <w:rFonts w:asciiTheme="minorHAnsi" w:hAnsiTheme="minorHAnsi"/>
      <w:sz w:val="20"/>
      <w:szCs w:val="20"/>
    </w:rPr>
  </w:style>
  <w:style w:type="paragraph" w:customStyle="1" w:styleId="Heading-Sub">
    <w:name w:val="Heading - Sub"/>
    <w:basedOn w:val="Normal"/>
    <w:qFormat/>
    <w:rsid w:val="00E35699"/>
    <w:pPr>
      <w:jc w:val="center"/>
    </w:pPr>
    <w:rPr>
      <w:rFonts w:asciiTheme="minorHAnsi" w:hAnsiTheme="minorHAnsi"/>
      <w:b/>
      <w:bCs/>
      <w:sz w:val="28"/>
      <w:szCs w:val="28"/>
    </w:rPr>
  </w:style>
  <w:style w:type="paragraph" w:customStyle="1" w:styleId="Heading-Primary">
    <w:name w:val="Heading - Primary"/>
    <w:basedOn w:val="Title"/>
    <w:qFormat/>
    <w:rsid w:val="00E35699"/>
    <w:rPr>
      <w:rFonts w:asciiTheme="minorHAnsi" w:hAnsiTheme="minorHAnsi"/>
      <w:sz w:val="36"/>
      <w:szCs w:val="36"/>
    </w:rPr>
  </w:style>
  <w:style w:type="paragraph" w:customStyle="1" w:styleId="FieldLable-Boxed">
    <w:name w:val="Field Lable - Boxed"/>
    <w:basedOn w:val="Normal"/>
    <w:qFormat/>
    <w:rsid w:val="00E35699"/>
    <w:pPr>
      <w:tabs>
        <w:tab w:val="left" w:leader="underscore" w:pos="2751"/>
      </w:tabs>
      <w:spacing w:before="180" w:after="60"/>
    </w:pPr>
    <w:rPr>
      <w:rFonts w:asciiTheme="minorHAnsi" w:hAnsiTheme="minorHAnsi"/>
      <w:sz w:val="20"/>
      <w:szCs w:val="20"/>
    </w:rPr>
  </w:style>
  <w:style w:type="paragraph" w:customStyle="1" w:styleId="RequirementIndent1">
    <w:name w:val="Requirement Indent 1"/>
    <w:basedOn w:val="Normal"/>
    <w:qFormat/>
    <w:rsid w:val="00E35699"/>
    <w:pPr>
      <w:spacing w:after="240"/>
      <w:ind w:left="360"/>
    </w:pPr>
    <w:rPr>
      <w:rFonts w:asciiTheme="minorHAnsi" w:hAnsiTheme="minorHAnsi"/>
      <w:sz w:val="20"/>
      <w:szCs w:val="20"/>
    </w:rPr>
  </w:style>
  <w:style w:type="paragraph" w:customStyle="1" w:styleId="RequirementIndent1bullet">
    <w:name w:val="Requirement Indent 1 bullet"/>
    <w:basedOn w:val="Normal"/>
    <w:qFormat/>
    <w:rsid w:val="00C54138"/>
    <w:pPr>
      <w:numPr>
        <w:numId w:val="7"/>
      </w:numPr>
      <w:tabs>
        <w:tab w:val="clear" w:pos="1080"/>
      </w:tabs>
      <w:spacing w:after="40"/>
      <w:ind w:left="907" w:hanging="187"/>
    </w:pPr>
    <w:rPr>
      <w:rFonts w:asciiTheme="minorHAnsi" w:hAnsiTheme="minorHAnsi"/>
      <w:sz w:val="20"/>
      <w:szCs w:val="20"/>
    </w:rPr>
  </w:style>
  <w:style w:type="paragraph" w:customStyle="1" w:styleId="FieldLabel-UnboxedStacked">
    <w:name w:val="Field Label - Unboxed Stacked"/>
    <w:basedOn w:val="Normal"/>
    <w:qFormat/>
    <w:rsid w:val="00E35699"/>
    <w:pPr>
      <w:tabs>
        <w:tab w:val="right" w:pos="1980"/>
        <w:tab w:val="left" w:pos="9360"/>
      </w:tabs>
      <w:spacing w:after="240"/>
      <w:jc w:val="right"/>
    </w:pPr>
    <w:rPr>
      <w:rFonts w:asciiTheme="minorHAnsi" w:hAnsiTheme="minorHAnsi"/>
      <w:sz w:val="20"/>
      <w:szCs w:val="20"/>
    </w:rPr>
  </w:style>
  <w:style w:type="paragraph" w:customStyle="1" w:styleId="ReverseTextHeading">
    <w:name w:val="Reverse Text Heading"/>
    <w:basedOn w:val="Normal"/>
    <w:qFormat/>
    <w:rsid w:val="00E35699"/>
    <w:pPr>
      <w:shd w:val="clear" w:color="auto" w:fill="4B6079"/>
      <w:spacing w:before="360" w:after="240"/>
      <w:jc w:val="center"/>
    </w:pPr>
    <w:rPr>
      <w:rFonts w:asciiTheme="minorHAnsi" w:hAnsiTheme="minorHAnsi"/>
      <w:b/>
      <w:bCs/>
      <w:color w:val="FFFFFF" w:themeColor="background1"/>
      <w:sz w:val="28"/>
      <w:szCs w:val="28"/>
    </w:rPr>
  </w:style>
  <w:style w:type="paragraph" w:customStyle="1" w:styleId="Graphicwithshadowcentered">
    <w:name w:val="Graphic with shadow centered"/>
    <w:basedOn w:val="Normal"/>
    <w:qFormat/>
    <w:rsid w:val="00E35699"/>
    <w:pPr>
      <w:ind w:left="360"/>
      <w:jc w:val="center"/>
    </w:pPr>
    <w:rPr>
      <w:noProof/>
      <w:sz w:val="22"/>
      <w:szCs w:val="22"/>
    </w:rPr>
  </w:style>
  <w:style w:type="paragraph" w:customStyle="1" w:styleId="FormHeaderafterfirstpage">
    <w:name w:val="Form Header after first page"/>
    <w:basedOn w:val="Normal"/>
    <w:qFormat/>
    <w:rsid w:val="00FB29FD"/>
    <w:pPr>
      <w:autoSpaceDE w:val="0"/>
      <w:autoSpaceDN w:val="0"/>
      <w:adjustRightInd w:val="0"/>
    </w:pPr>
    <w:rPr>
      <w:rFonts w:asciiTheme="minorHAnsi" w:hAnsiTheme="minorHAnsi" w:cs="ArialMT"/>
      <w:b/>
      <w:i/>
      <w:color w:val="006699"/>
      <w:sz w:val="14"/>
      <w:szCs w:val="14"/>
    </w:rPr>
  </w:style>
  <w:style w:type="paragraph" w:customStyle="1" w:styleId="StyleFormEntryLinkedStyleOCRAStdUnderlinedNounderline">
    <w:name w:val="Style Form Entry Linked Style (OCR A Std Underlined) + No underline..."/>
    <w:basedOn w:val="FormEntryLinkedStyleOCRAStdUnderlined"/>
    <w:rsid w:val="00B75820"/>
    <w:pPr>
      <w:tabs>
        <w:tab w:val="left" w:pos="6840"/>
      </w:tabs>
      <w:spacing w:before="60"/>
    </w:pPr>
    <w:rPr>
      <w:sz w:val="16"/>
      <w:szCs w:val="20"/>
      <w:u w:val="none"/>
    </w:rPr>
  </w:style>
  <w:style w:type="paragraph" w:customStyle="1" w:styleId="StyleFormEntryLinkedStyleOCRAStdUnderlinedNounderline0">
    <w:name w:val="Style Form Entry Linked Style (OCR A Std Underlined) + No underline"/>
    <w:basedOn w:val="FormEntryLinkedStyleOCRAStdUnderlined"/>
    <w:rsid w:val="00D53D96"/>
    <w:rPr>
      <w:sz w:val="16"/>
      <w:u w:val="none"/>
    </w:rPr>
  </w:style>
  <w:style w:type="character" w:customStyle="1" w:styleId="VariableFont">
    <w:name w:val="Variable Font"/>
    <w:basedOn w:val="DefaultParagraphFont"/>
    <w:uiPriority w:val="1"/>
    <w:qFormat/>
    <w:rsid w:val="0000663A"/>
    <w:rPr>
      <w:rFonts w:ascii="Times New Roman" w:hAnsi="Times New Roman"/>
      <w:sz w:val="18"/>
      <w:u w:val="single"/>
    </w:rPr>
  </w:style>
  <w:style w:type="character" w:customStyle="1" w:styleId="FormEntryStyleOCRAStdUnderlined">
    <w:name w:val="Form Entry Style (OCR A Std Underlined)"/>
    <w:basedOn w:val="DefaultParagraphFont"/>
    <w:uiPriority w:val="1"/>
    <w:rsid w:val="004B4BE3"/>
    <w:rPr>
      <w:rFonts w:ascii="OCR A Std" w:hAnsi="OCR A Std"/>
      <w:sz w:val="20"/>
      <w:u w:val="single"/>
    </w:rPr>
  </w:style>
  <w:style w:type="paragraph" w:customStyle="1" w:styleId="TabInstructions">
    <w:name w:val="Tab Instructions"/>
    <w:basedOn w:val="Normal"/>
    <w:qFormat/>
    <w:rsid w:val="000D5164"/>
    <w:pPr>
      <w:spacing w:after="120"/>
      <w:jc w:val="center"/>
    </w:pPr>
    <w:rPr>
      <w:rFonts w:ascii="Franklin Gothic Book" w:hAnsi="Franklin Gothic Book"/>
      <w:vanish/>
      <w:color w:val="E36C0A" w:themeColor="accent6" w:themeShade="BF"/>
      <w:sz w:val="16"/>
      <w:szCs w:val="16"/>
    </w:rPr>
  </w:style>
  <w:style w:type="paragraph" w:customStyle="1" w:styleId="StyleFormEntryStyleOCRAStdUnderlinedProdInfoTimesNew">
    <w:name w:val="Style Form Entry Style (OCR A Std Underlined) Prod Info + Times New..."/>
    <w:basedOn w:val="FormEntryStyleOCRAStdUnderlinedProdInfo"/>
    <w:rsid w:val="00A95096"/>
    <w:pPr>
      <w:tabs>
        <w:tab w:val="left" w:pos="9360"/>
      </w:tabs>
      <w:spacing w:before="720"/>
    </w:pPr>
    <w:rPr>
      <w:rFonts w:ascii="Times New Roman" w:hAnsi="Times New Roman"/>
      <w:szCs w:val="20"/>
      <w:u w:val="single"/>
    </w:rPr>
  </w:style>
  <w:style w:type="paragraph" w:customStyle="1" w:styleId="StyleFormEntryStyleOCRAStdUnderlinedProdInfo8pt">
    <w:name w:val="Style Form Entry Style (OCR A Std Underlined) Prod Info + 8 pt"/>
    <w:basedOn w:val="FormEntryStyleOCRAStdUnderlinedProdInfo"/>
    <w:rsid w:val="00A95096"/>
    <w:pPr>
      <w:tabs>
        <w:tab w:val="left" w:pos="9360"/>
      </w:tabs>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s\Local%20Settings\Temporary%20Internet%20Files\OLK22\Letter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EF30B503F141609C85676394F9603B"/>
        <w:category>
          <w:name w:val="General"/>
          <w:gallery w:val="placeholder"/>
        </w:category>
        <w:types>
          <w:type w:val="bbPlcHdr"/>
        </w:types>
        <w:behaviors>
          <w:behavior w:val="content"/>
        </w:behaviors>
        <w:guid w:val="{3DDFFB21-FE76-4453-A216-FCAF9D804F12}"/>
      </w:docPartPr>
      <w:docPartBody>
        <w:p w:rsidR="00CB5528" w:rsidRDefault="00AC5CAA" w:rsidP="00AC5CAA">
          <w:pPr>
            <w:pStyle w:val="8DEF30B503F141609C85676394F9603B"/>
          </w:pPr>
          <w:r w:rsidRPr="00C050D2">
            <w:rPr>
              <w:rStyle w:val="PlaceholderText"/>
            </w:rPr>
            <w:t>Click here to enter text.</w:t>
          </w:r>
        </w:p>
      </w:docPartBody>
    </w:docPart>
    <w:docPart>
      <w:docPartPr>
        <w:name w:val="0E1C0B9DCC7148B4B5A08920F0C6F26A"/>
        <w:category>
          <w:name w:val="General"/>
          <w:gallery w:val="placeholder"/>
        </w:category>
        <w:types>
          <w:type w:val="bbPlcHdr"/>
        </w:types>
        <w:behaviors>
          <w:behavior w:val="content"/>
        </w:behaviors>
        <w:guid w:val="{8FFF0B7F-9F12-49E8-9EA2-ADCF5DB4A388}"/>
      </w:docPartPr>
      <w:docPartBody>
        <w:p w:rsidR="00CB5528" w:rsidRDefault="00AC5CAA" w:rsidP="00AC5CAA">
          <w:pPr>
            <w:pStyle w:val="0E1C0B9DCC7148B4B5A08920F0C6F26A"/>
          </w:pPr>
          <w:r w:rsidRPr="00C050D2">
            <w:rPr>
              <w:rStyle w:val="PlaceholderText"/>
            </w:rPr>
            <w:t>Click here to enter text.</w:t>
          </w:r>
        </w:p>
      </w:docPartBody>
    </w:docPart>
    <w:docPart>
      <w:docPartPr>
        <w:name w:val="B5C844724E704A51A1BF94AC96C8BA39"/>
        <w:category>
          <w:name w:val="General"/>
          <w:gallery w:val="placeholder"/>
        </w:category>
        <w:types>
          <w:type w:val="bbPlcHdr"/>
        </w:types>
        <w:behaviors>
          <w:behavior w:val="content"/>
        </w:behaviors>
        <w:guid w:val="{8EEC1E25-8F29-4E75-8D20-6D453708AD0E}"/>
      </w:docPartPr>
      <w:docPartBody>
        <w:p w:rsidR="00CB5528" w:rsidRDefault="00AC5CAA" w:rsidP="00AC5CAA">
          <w:pPr>
            <w:pStyle w:val="B5C844724E704A51A1BF94AC96C8BA39"/>
          </w:pPr>
          <w:r w:rsidRPr="00C050D2">
            <w:rPr>
              <w:rStyle w:val="PlaceholderText"/>
            </w:rPr>
            <w:t>Click here to enter text.</w:t>
          </w:r>
        </w:p>
      </w:docPartBody>
    </w:docPart>
    <w:docPart>
      <w:docPartPr>
        <w:name w:val="EC7EF5FBBB3146859C671EE4B55F0358"/>
        <w:category>
          <w:name w:val="General"/>
          <w:gallery w:val="placeholder"/>
        </w:category>
        <w:types>
          <w:type w:val="bbPlcHdr"/>
        </w:types>
        <w:behaviors>
          <w:behavior w:val="content"/>
        </w:behaviors>
        <w:guid w:val="{1297C31D-8692-4487-BE5E-568396659859}"/>
      </w:docPartPr>
      <w:docPartBody>
        <w:p w:rsidR="00CB5528" w:rsidRDefault="00AC5CAA" w:rsidP="00AC5CAA">
          <w:pPr>
            <w:pStyle w:val="EC7EF5FBBB3146859C671EE4B55F0358"/>
          </w:pPr>
          <w:r w:rsidRPr="00C050D2">
            <w:rPr>
              <w:rStyle w:val="PlaceholderText"/>
            </w:rPr>
            <w:t>Click here to enter text.</w:t>
          </w:r>
        </w:p>
      </w:docPartBody>
    </w:docPart>
    <w:docPart>
      <w:docPartPr>
        <w:name w:val="2464CAD0D7F34561B846BA1372E78E4E"/>
        <w:category>
          <w:name w:val="General"/>
          <w:gallery w:val="placeholder"/>
        </w:category>
        <w:types>
          <w:type w:val="bbPlcHdr"/>
        </w:types>
        <w:behaviors>
          <w:behavior w:val="content"/>
        </w:behaviors>
        <w:guid w:val="{B15A7940-D84E-4026-8CE7-27B34364D8EF}"/>
      </w:docPartPr>
      <w:docPartBody>
        <w:p w:rsidR="00CB5528" w:rsidRDefault="00AC5CAA" w:rsidP="00AC5CAA">
          <w:pPr>
            <w:pStyle w:val="2464CAD0D7F34561B846BA1372E78E4E"/>
          </w:pPr>
          <w:r w:rsidRPr="00C050D2">
            <w:rPr>
              <w:rStyle w:val="PlaceholderText"/>
            </w:rPr>
            <w:t>Click here to enter text.</w:t>
          </w:r>
        </w:p>
      </w:docPartBody>
    </w:docPart>
    <w:docPart>
      <w:docPartPr>
        <w:name w:val="8619C9559DD641DF90DED5D2B2141D9A"/>
        <w:category>
          <w:name w:val="General"/>
          <w:gallery w:val="placeholder"/>
        </w:category>
        <w:types>
          <w:type w:val="bbPlcHdr"/>
        </w:types>
        <w:behaviors>
          <w:behavior w:val="content"/>
        </w:behaviors>
        <w:guid w:val="{9DE80E53-6F78-41EB-981C-674A8413C232}"/>
      </w:docPartPr>
      <w:docPartBody>
        <w:p w:rsidR="00CB5528" w:rsidRDefault="00AC5CAA" w:rsidP="00AC5CAA">
          <w:pPr>
            <w:pStyle w:val="8619C9559DD641DF90DED5D2B2141D9A"/>
          </w:pPr>
          <w:r w:rsidRPr="00C050D2">
            <w:rPr>
              <w:rStyle w:val="PlaceholderText"/>
            </w:rPr>
            <w:t>Click here to enter text.</w:t>
          </w:r>
        </w:p>
      </w:docPartBody>
    </w:docPart>
    <w:docPart>
      <w:docPartPr>
        <w:name w:val="DefaultPlaceholder_1082065158"/>
        <w:category>
          <w:name w:val="General"/>
          <w:gallery w:val="placeholder"/>
        </w:category>
        <w:types>
          <w:type w:val="bbPlcHdr"/>
        </w:types>
        <w:behaviors>
          <w:behavior w:val="content"/>
        </w:behaviors>
        <w:guid w:val="{961A294C-13D1-4F04-830A-0AFB4241ACB3}"/>
      </w:docPartPr>
      <w:docPartBody>
        <w:p w:rsidR="00E5031E" w:rsidRDefault="00844A2D">
          <w:r w:rsidRPr="00F45FB6">
            <w:rPr>
              <w:rStyle w:val="PlaceholderText"/>
            </w:rPr>
            <w:t>Click here to enter text.</w:t>
          </w:r>
        </w:p>
      </w:docPartBody>
    </w:docPart>
    <w:docPart>
      <w:docPartPr>
        <w:name w:val="D48009E9DE5B4DA1BD40D8540CA85962"/>
        <w:category>
          <w:name w:val="General"/>
          <w:gallery w:val="placeholder"/>
        </w:category>
        <w:types>
          <w:type w:val="bbPlcHdr"/>
        </w:types>
        <w:behaviors>
          <w:behavior w:val="content"/>
        </w:behaviors>
        <w:guid w:val="{EC89A2B2-2A57-4C49-9C4F-C8E22ABC0DA6}"/>
      </w:docPartPr>
      <w:docPartBody>
        <w:p w:rsidR="00E5031E" w:rsidRDefault="006541BD" w:rsidP="006541BD">
          <w:pPr>
            <w:pStyle w:val="D48009E9DE5B4DA1BD40D8540CA8596232"/>
          </w:pPr>
          <w:r w:rsidRPr="00047777">
            <w:rPr>
              <w:rStyle w:val="VariableFont"/>
            </w:rPr>
            <w:tab/>
          </w:r>
        </w:p>
      </w:docPartBody>
    </w:docPart>
    <w:docPart>
      <w:docPartPr>
        <w:name w:val="A56C931E0B944C1AA42400FFD85CC79E"/>
        <w:category>
          <w:name w:val="General"/>
          <w:gallery w:val="placeholder"/>
        </w:category>
        <w:types>
          <w:type w:val="bbPlcHdr"/>
        </w:types>
        <w:behaviors>
          <w:behavior w:val="content"/>
        </w:behaviors>
        <w:guid w:val="{11EDE9BB-C627-46C2-92AF-1E6F145A9504}"/>
      </w:docPartPr>
      <w:docPartBody>
        <w:p w:rsidR="00E5031E" w:rsidRDefault="006541BD" w:rsidP="006541BD">
          <w:pPr>
            <w:pStyle w:val="A56C931E0B944C1AA42400FFD85CC79E32"/>
          </w:pPr>
          <w:r w:rsidRPr="00B75820">
            <w:rPr>
              <w:rStyle w:val="VariableFont"/>
            </w:rPr>
            <w:tab/>
          </w:r>
        </w:p>
      </w:docPartBody>
    </w:docPart>
    <w:docPart>
      <w:docPartPr>
        <w:name w:val="7E9592664FFD4070946BD5323C463AF9"/>
        <w:category>
          <w:name w:val="General"/>
          <w:gallery w:val="placeholder"/>
        </w:category>
        <w:types>
          <w:type w:val="bbPlcHdr"/>
        </w:types>
        <w:behaviors>
          <w:behavior w:val="content"/>
        </w:behaviors>
        <w:guid w:val="{6BADCAA5-FFF7-46D8-8765-B0B2CCD8AF43}"/>
      </w:docPartPr>
      <w:docPartBody>
        <w:p w:rsidR="00E5031E" w:rsidRDefault="006541BD" w:rsidP="006541BD">
          <w:pPr>
            <w:pStyle w:val="7E9592664FFD4070946BD5323C463AF932"/>
          </w:pPr>
          <w:r w:rsidRPr="00B75820">
            <w:rPr>
              <w:rStyle w:val="VariableFont"/>
            </w:rPr>
            <w:tab/>
          </w:r>
        </w:p>
      </w:docPartBody>
    </w:docPart>
    <w:docPart>
      <w:docPartPr>
        <w:name w:val="B4DFC3F99BFE4EA9A5B139A263D57444"/>
        <w:category>
          <w:name w:val="General"/>
          <w:gallery w:val="placeholder"/>
        </w:category>
        <w:types>
          <w:type w:val="bbPlcHdr"/>
        </w:types>
        <w:behaviors>
          <w:behavior w:val="content"/>
        </w:behaviors>
        <w:guid w:val="{ED1FDEF6-E849-47D7-8B80-38EC3AE6FAC1}"/>
      </w:docPartPr>
      <w:docPartBody>
        <w:p w:rsidR="00E5031E" w:rsidRDefault="006541BD" w:rsidP="006541BD">
          <w:pPr>
            <w:pStyle w:val="B4DFC3F99BFE4EA9A5B139A263D5744432"/>
          </w:pPr>
          <w:r w:rsidRPr="00B75820">
            <w:rPr>
              <w:rStyle w:val="VariableFont"/>
            </w:rPr>
            <w:tab/>
          </w:r>
        </w:p>
      </w:docPartBody>
    </w:docPart>
    <w:docPart>
      <w:docPartPr>
        <w:name w:val="BE1E362ACE1A414488EAE426297A59B2"/>
        <w:category>
          <w:name w:val="General"/>
          <w:gallery w:val="placeholder"/>
        </w:category>
        <w:types>
          <w:type w:val="bbPlcHdr"/>
        </w:types>
        <w:behaviors>
          <w:behavior w:val="content"/>
        </w:behaviors>
        <w:guid w:val="{2B973A04-DF78-47D4-B630-57A0AB767415}"/>
      </w:docPartPr>
      <w:docPartBody>
        <w:p w:rsidR="00E5031E" w:rsidRDefault="006541BD" w:rsidP="006541BD">
          <w:pPr>
            <w:pStyle w:val="BE1E362ACE1A414488EAE426297A59B232"/>
          </w:pPr>
          <w:r w:rsidRPr="00B75820">
            <w:rPr>
              <w:rStyle w:val="VariableFont"/>
            </w:rPr>
            <w:tab/>
          </w:r>
        </w:p>
      </w:docPartBody>
    </w:docPart>
    <w:docPart>
      <w:docPartPr>
        <w:name w:val="5E564353DE65468F9DBBE4D53C5B4CC9"/>
        <w:category>
          <w:name w:val="General"/>
          <w:gallery w:val="placeholder"/>
        </w:category>
        <w:types>
          <w:type w:val="bbPlcHdr"/>
        </w:types>
        <w:behaviors>
          <w:behavior w:val="content"/>
        </w:behaviors>
        <w:guid w:val="{6CD8632C-FE07-4578-8DC1-7AF1B2BE1968}"/>
      </w:docPartPr>
      <w:docPartBody>
        <w:p w:rsidR="00E5031E" w:rsidRDefault="006541BD" w:rsidP="006541BD">
          <w:pPr>
            <w:pStyle w:val="5E564353DE65468F9DBBE4D53C5B4CC932"/>
          </w:pPr>
          <w:r w:rsidRPr="00B75820">
            <w:rPr>
              <w:rStyle w:val="VariableFont"/>
            </w:rPr>
            <w:tab/>
          </w:r>
        </w:p>
      </w:docPartBody>
    </w:docPart>
    <w:docPart>
      <w:docPartPr>
        <w:name w:val="7680EF79FF014697B5A05C96F01912E4"/>
        <w:category>
          <w:name w:val="General"/>
          <w:gallery w:val="placeholder"/>
        </w:category>
        <w:types>
          <w:type w:val="bbPlcHdr"/>
        </w:types>
        <w:behaviors>
          <w:behavior w:val="content"/>
        </w:behaviors>
        <w:guid w:val="{B3A91189-D7B9-4C14-B821-B91E58C6EF23}"/>
      </w:docPartPr>
      <w:docPartBody>
        <w:p w:rsidR="00E5031E" w:rsidRDefault="006541BD" w:rsidP="006541BD">
          <w:pPr>
            <w:pStyle w:val="7680EF79FF014697B5A05C96F01912E432"/>
          </w:pPr>
          <w:r w:rsidRPr="00B75820">
            <w:rPr>
              <w:rStyle w:val="VariableFont"/>
            </w:rPr>
            <w:tab/>
          </w:r>
        </w:p>
      </w:docPartBody>
    </w:docPart>
    <w:docPart>
      <w:docPartPr>
        <w:name w:val="A88E574BEA8F48DE8C53C83251499D69"/>
        <w:category>
          <w:name w:val="General"/>
          <w:gallery w:val="placeholder"/>
        </w:category>
        <w:types>
          <w:type w:val="bbPlcHdr"/>
        </w:types>
        <w:behaviors>
          <w:behavior w:val="content"/>
        </w:behaviors>
        <w:guid w:val="{8B96355D-B079-4DCC-9D25-CF38265D7A86}"/>
      </w:docPartPr>
      <w:docPartBody>
        <w:p w:rsidR="00E5031E" w:rsidRDefault="006541BD" w:rsidP="006541BD">
          <w:pPr>
            <w:pStyle w:val="A88E574BEA8F48DE8C53C83251499D6932"/>
          </w:pPr>
          <w:r w:rsidRPr="00B75820">
            <w:rPr>
              <w:rStyle w:val="VariableFont"/>
            </w:rPr>
            <w:tab/>
          </w:r>
        </w:p>
      </w:docPartBody>
    </w:docPart>
    <w:docPart>
      <w:docPartPr>
        <w:name w:val="7625BD4E0D1F4B59B2052D673E88F2AF"/>
        <w:category>
          <w:name w:val="General"/>
          <w:gallery w:val="placeholder"/>
        </w:category>
        <w:types>
          <w:type w:val="bbPlcHdr"/>
        </w:types>
        <w:behaviors>
          <w:behavior w:val="content"/>
        </w:behaviors>
        <w:guid w:val="{DEE46826-A4D1-4698-9BAB-5A0A55EEB0E2}"/>
      </w:docPartPr>
      <w:docPartBody>
        <w:p w:rsidR="00E5031E" w:rsidRDefault="00844A2D">
          <w:r>
            <w:tab/>
          </w:r>
        </w:p>
      </w:docPartBody>
    </w:docPart>
    <w:docPart>
      <w:docPartPr>
        <w:name w:val="154D14C546F44A5C9FBE285478DB5DFD"/>
        <w:category>
          <w:name w:val="General"/>
          <w:gallery w:val="placeholder"/>
        </w:category>
        <w:types>
          <w:type w:val="bbPlcHdr"/>
        </w:types>
        <w:behaviors>
          <w:behavior w:val="content"/>
        </w:behaviors>
        <w:guid w:val="{90AB4DB1-B400-422F-92F1-D059D1835CBF}"/>
      </w:docPartPr>
      <w:docPartBody>
        <w:p w:rsidR="00E5031E" w:rsidRDefault="00844A2D" w:rsidP="00844A2D">
          <w:pPr>
            <w:pStyle w:val="154D14C546F44A5C9FBE285478DB5DFD"/>
          </w:pPr>
          <w:r>
            <w:rPr>
              <w:rStyle w:val="FormEntryStyleOCRAStd"/>
            </w:rPr>
            <w:tab/>
          </w:r>
        </w:p>
      </w:docPartBody>
    </w:docPart>
    <w:docPart>
      <w:docPartPr>
        <w:name w:val="9CEF575283314DB79AC7ACAE55F71DF2"/>
        <w:category>
          <w:name w:val="General"/>
          <w:gallery w:val="placeholder"/>
        </w:category>
        <w:types>
          <w:type w:val="bbPlcHdr"/>
        </w:types>
        <w:behaviors>
          <w:behavior w:val="content"/>
        </w:behaviors>
        <w:guid w:val="{E9FC2164-E6DB-459C-860A-81CFF13A0E80}"/>
      </w:docPartPr>
      <w:docPartBody>
        <w:p w:rsidR="00E5031E" w:rsidRDefault="00844A2D" w:rsidP="00844A2D">
          <w:pPr>
            <w:pStyle w:val="9CEF575283314DB79AC7ACAE55F71DF2"/>
          </w:pPr>
          <w:r w:rsidRPr="0055281F">
            <w:rPr>
              <w:rStyle w:val="FormEntryStyleOCRAStd"/>
            </w:rPr>
            <w:tab/>
          </w:r>
        </w:p>
      </w:docPartBody>
    </w:docPart>
    <w:docPart>
      <w:docPartPr>
        <w:name w:val="BACDF94B0FCA42E391DB5635872C49ED"/>
        <w:category>
          <w:name w:val="General"/>
          <w:gallery w:val="placeholder"/>
        </w:category>
        <w:types>
          <w:type w:val="bbPlcHdr"/>
        </w:types>
        <w:behaviors>
          <w:behavior w:val="content"/>
        </w:behaviors>
        <w:guid w:val="{BB9D9D19-9CE1-4AA1-807D-14EA4C979838}"/>
      </w:docPartPr>
      <w:docPartBody>
        <w:p w:rsidR="00E5031E" w:rsidRDefault="00844A2D" w:rsidP="00844A2D">
          <w:pPr>
            <w:pStyle w:val="BACDF94B0FCA42E391DB5635872C49ED"/>
          </w:pPr>
          <w:r w:rsidRPr="0055281F">
            <w:rPr>
              <w:rStyle w:val="FormEntryStyleOCRAStd"/>
            </w:rPr>
            <w:tab/>
          </w:r>
        </w:p>
      </w:docPartBody>
    </w:docPart>
    <w:docPart>
      <w:docPartPr>
        <w:name w:val="EC85E6A94752420590A125EB56427E2A"/>
        <w:category>
          <w:name w:val="General"/>
          <w:gallery w:val="placeholder"/>
        </w:category>
        <w:types>
          <w:type w:val="bbPlcHdr"/>
        </w:types>
        <w:behaviors>
          <w:behavior w:val="content"/>
        </w:behaviors>
        <w:guid w:val="{9554338E-53EF-4E52-AE99-73103676920F}"/>
      </w:docPartPr>
      <w:docPartBody>
        <w:p w:rsidR="009814BC" w:rsidRDefault="00C2598E" w:rsidP="00C2598E">
          <w:pPr>
            <w:pStyle w:val="EC85E6A94752420590A125EB56427E2A"/>
          </w:pPr>
          <w:r w:rsidRPr="00C050D2">
            <w:rPr>
              <w:rStyle w:val="PlaceholderText"/>
            </w:rPr>
            <w:t>Click here to enter text.</w:t>
          </w:r>
        </w:p>
      </w:docPartBody>
    </w:docPart>
    <w:docPart>
      <w:docPartPr>
        <w:name w:val="A1004A2494B7402799C12EFE682C4E3F"/>
        <w:category>
          <w:name w:val="General"/>
          <w:gallery w:val="placeholder"/>
        </w:category>
        <w:types>
          <w:type w:val="bbPlcHdr"/>
        </w:types>
        <w:behaviors>
          <w:behavior w:val="content"/>
        </w:behaviors>
        <w:guid w:val="{4D219F7A-DD7C-4FC5-BB3E-574775DCB79F}"/>
      </w:docPartPr>
      <w:docPartBody>
        <w:p w:rsidR="00D4063F" w:rsidRDefault="009814BC" w:rsidP="009814BC">
          <w:pPr>
            <w:pStyle w:val="A1004A2494B7402799C12EFE682C4E3F"/>
          </w:pPr>
          <w:r w:rsidRPr="00C050D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OCR A Std">
    <w:panose1 w:val="020F0609000104060307"/>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C01"/>
    <w:rsid w:val="00294880"/>
    <w:rsid w:val="004159D4"/>
    <w:rsid w:val="00416BB0"/>
    <w:rsid w:val="00422D6D"/>
    <w:rsid w:val="006541BD"/>
    <w:rsid w:val="006D2332"/>
    <w:rsid w:val="00811C01"/>
    <w:rsid w:val="00844A2D"/>
    <w:rsid w:val="008B096D"/>
    <w:rsid w:val="009814BC"/>
    <w:rsid w:val="00AC5CAA"/>
    <w:rsid w:val="00B2533A"/>
    <w:rsid w:val="00C2598E"/>
    <w:rsid w:val="00C443CE"/>
    <w:rsid w:val="00CB5528"/>
    <w:rsid w:val="00D4063F"/>
    <w:rsid w:val="00E5031E"/>
    <w:rsid w:val="00E71981"/>
    <w:rsid w:val="00F531FB"/>
    <w:rsid w:val="00FF1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D35C4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4BC"/>
    <w:rPr>
      <w:color w:val="808080"/>
    </w:rPr>
  </w:style>
  <w:style w:type="paragraph" w:customStyle="1" w:styleId="B6512EC920684A75AAB6F423D335AC56">
    <w:name w:val="B6512EC920684A75AAB6F423D335AC56"/>
    <w:rsid w:val="00811C01"/>
    <w:pPr>
      <w:spacing w:after="0" w:line="240" w:lineRule="auto"/>
    </w:pPr>
    <w:rPr>
      <w:rFonts w:ascii="Times New Roman" w:eastAsia="Times New Roman" w:hAnsi="Times New Roman" w:cs="Times New Roman"/>
      <w:sz w:val="24"/>
      <w:szCs w:val="24"/>
    </w:rPr>
  </w:style>
  <w:style w:type="paragraph" w:customStyle="1" w:styleId="F6BE55043E0D495DB4901BC3636B7227">
    <w:name w:val="F6BE55043E0D495DB4901BC3636B7227"/>
    <w:rsid w:val="00811C01"/>
    <w:pPr>
      <w:spacing w:after="0" w:line="240" w:lineRule="auto"/>
    </w:pPr>
    <w:rPr>
      <w:rFonts w:ascii="Times New Roman" w:eastAsia="Times New Roman" w:hAnsi="Times New Roman" w:cs="Times New Roman"/>
      <w:sz w:val="24"/>
      <w:szCs w:val="24"/>
    </w:rPr>
  </w:style>
  <w:style w:type="paragraph" w:customStyle="1" w:styleId="B6512EC920684A75AAB6F423D335AC561">
    <w:name w:val="B6512EC920684A75AAB6F423D335AC561"/>
    <w:rsid w:val="00811C01"/>
    <w:pPr>
      <w:spacing w:after="0" w:line="240" w:lineRule="auto"/>
    </w:pPr>
    <w:rPr>
      <w:rFonts w:ascii="Times New Roman" w:eastAsia="Times New Roman" w:hAnsi="Times New Roman" w:cs="Times New Roman"/>
      <w:sz w:val="24"/>
      <w:szCs w:val="24"/>
    </w:rPr>
  </w:style>
  <w:style w:type="paragraph" w:customStyle="1" w:styleId="7D911BF253AE42DFB63A3E7FE7DBE0FB">
    <w:name w:val="7D911BF253AE42DFB63A3E7FE7DBE0FB"/>
    <w:rsid w:val="00811C01"/>
    <w:pPr>
      <w:spacing w:after="0" w:line="240" w:lineRule="auto"/>
    </w:pPr>
    <w:rPr>
      <w:rFonts w:ascii="Times New Roman" w:eastAsia="Times New Roman" w:hAnsi="Times New Roman" w:cs="Times New Roman"/>
      <w:sz w:val="24"/>
      <w:szCs w:val="24"/>
    </w:rPr>
  </w:style>
  <w:style w:type="paragraph" w:customStyle="1" w:styleId="B6512EC920684A75AAB6F423D335AC562">
    <w:name w:val="B6512EC920684A75AAB6F423D335AC562"/>
    <w:rsid w:val="00811C01"/>
    <w:pPr>
      <w:spacing w:after="0" w:line="240" w:lineRule="auto"/>
    </w:pPr>
    <w:rPr>
      <w:rFonts w:ascii="Times New Roman" w:eastAsia="Times New Roman" w:hAnsi="Times New Roman" w:cs="Times New Roman"/>
      <w:sz w:val="24"/>
      <w:szCs w:val="24"/>
    </w:rPr>
  </w:style>
  <w:style w:type="paragraph" w:customStyle="1" w:styleId="7D911BF253AE42DFB63A3E7FE7DBE0FB1">
    <w:name w:val="7D911BF253AE42DFB63A3E7FE7DBE0FB1"/>
    <w:rsid w:val="00811C01"/>
    <w:pPr>
      <w:spacing w:after="0" w:line="240" w:lineRule="auto"/>
    </w:pPr>
    <w:rPr>
      <w:rFonts w:ascii="Times New Roman" w:eastAsia="Times New Roman" w:hAnsi="Times New Roman" w:cs="Times New Roman"/>
      <w:sz w:val="24"/>
      <w:szCs w:val="24"/>
    </w:rPr>
  </w:style>
  <w:style w:type="paragraph" w:customStyle="1" w:styleId="F86D92DEE7A54174968921F735775C7F">
    <w:name w:val="F86D92DEE7A54174968921F735775C7F"/>
    <w:rsid w:val="00811C01"/>
  </w:style>
  <w:style w:type="paragraph" w:customStyle="1" w:styleId="9E8569BCA9F14D04AD2FE3BEDAC4B04B">
    <w:name w:val="9E8569BCA9F14D04AD2FE3BEDAC4B04B"/>
    <w:rsid w:val="00294880"/>
  </w:style>
  <w:style w:type="paragraph" w:styleId="NoSpacing">
    <w:name w:val="No Spacing"/>
    <w:uiPriority w:val="1"/>
    <w:qFormat/>
    <w:rsid w:val="00294880"/>
    <w:pPr>
      <w:spacing w:after="0" w:line="240" w:lineRule="auto"/>
    </w:pPr>
    <w:rPr>
      <w:rFonts w:eastAsiaTheme="minorHAnsi"/>
    </w:rPr>
  </w:style>
  <w:style w:type="paragraph" w:customStyle="1" w:styleId="0FC46C6571F943A985CCF0D0D55FE1BC">
    <w:name w:val="0FC46C6571F943A985CCF0D0D55FE1BC"/>
    <w:rsid w:val="00294880"/>
  </w:style>
  <w:style w:type="paragraph" w:customStyle="1" w:styleId="8F7697408B85416F959325800E73C04A">
    <w:name w:val="8F7697408B85416F959325800E73C04A"/>
    <w:rsid w:val="00294880"/>
  </w:style>
  <w:style w:type="paragraph" w:customStyle="1" w:styleId="D9FA500B6D124ED2BA595E25C3BD19C0">
    <w:name w:val="D9FA500B6D124ED2BA595E25C3BD19C0"/>
    <w:rsid w:val="00294880"/>
  </w:style>
  <w:style w:type="paragraph" w:customStyle="1" w:styleId="A06F47553E5E4E76BA01CD84E9A0BE50">
    <w:name w:val="A06F47553E5E4E76BA01CD84E9A0BE50"/>
    <w:rsid w:val="00294880"/>
  </w:style>
  <w:style w:type="paragraph" w:customStyle="1" w:styleId="F1484E997B1A494792F710286E8EBFBB">
    <w:name w:val="F1484E997B1A494792F710286E8EBFBB"/>
    <w:rsid w:val="00294880"/>
  </w:style>
  <w:style w:type="paragraph" w:customStyle="1" w:styleId="92A7C90E06C441C5A4F2CB5E5F98DB3C">
    <w:name w:val="92A7C90E06C441C5A4F2CB5E5F98DB3C"/>
    <w:rsid w:val="00294880"/>
  </w:style>
  <w:style w:type="paragraph" w:customStyle="1" w:styleId="5F04C1B0F4BB4475A03C53C6777ED8A7">
    <w:name w:val="5F04C1B0F4BB4475A03C53C6777ED8A7"/>
    <w:rsid w:val="00294880"/>
  </w:style>
  <w:style w:type="paragraph" w:customStyle="1" w:styleId="5A30C8C8AB634FDC89354FA5AE394C07">
    <w:name w:val="5A30C8C8AB634FDC89354FA5AE394C07"/>
    <w:rsid w:val="00294880"/>
  </w:style>
  <w:style w:type="paragraph" w:customStyle="1" w:styleId="8F7697408B85416F959325800E73C04A1">
    <w:name w:val="8F7697408B85416F959325800E73C04A1"/>
    <w:rsid w:val="006D2332"/>
    <w:pPr>
      <w:spacing w:after="0" w:line="240" w:lineRule="auto"/>
    </w:pPr>
    <w:rPr>
      <w:rFonts w:eastAsiaTheme="minorHAnsi"/>
    </w:rPr>
  </w:style>
  <w:style w:type="paragraph" w:customStyle="1" w:styleId="D9FA500B6D124ED2BA595E25C3BD19C01">
    <w:name w:val="D9FA500B6D124ED2BA595E25C3BD19C01"/>
    <w:rsid w:val="006D2332"/>
    <w:pPr>
      <w:spacing w:after="0" w:line="240" w:lineRule="auto"/>
    </w:pPr>
    <w:rPr>
      <w:rFonts w:eastAsiaTheme="minorHAnsi"/>
    </w:rPr>
  </w:style>
  <w:style w:type="paragraph" w:customStyle="1" w:styleId="A06F47553E5E4E76BA01CD84E9A0BE501">
    <w:name w:val="A06F47553E5E4E76BA01CD84E9A0BE501"/>
    <w:rsid w:val="006D2332"/>
    <w:pPr>
      <w:spacing w:after="0" w:line="240" w:lineRule="auto"/>
    </w:pPr>
    <w:rPr>
      <w:rFonts w:eastAsiaTheme="minorHAnsi"/>
    </w:rPr>
  </w:style>
  <w:style w:type="paragraph" w:customStyle="1" w:styleId="F1484E997B1A494792F710286E8EBFBB1">
    <w:name w:val="F1484E997B1A494792F710286E8EBFBB1"/>
    <w:rsid w:val="006D2332"/>
    <w:pPr>
      <w:spacing w:after="0" w:line="240" w:lineRule="auto"/>
    </w:pPr>
    <w:rPr>
      <w:rFonts w:eastAsiaTheme="minorHAnsi"/>
    </w:rPr>
  </w:style>
  <w:style w:type="paragraph" w:customStyle="1" w:styleId="92A7C90E06C441C5A4F2CB5E5F98DB3C1">
    <w:name w:val="92A7C90E06C441C5A4F2CB5E5F98DB3C1"/>
    <w:rsid w:val="006D2332"/>
    <w:pPr>
      <w:spacing w:after="0" w:line="240" w:lineRule="auto"/>
    </w:pPr>
    <w:rPr>
      <w:rFonts w:eastAsiaTheme="minorHAnsi"/>
    </w:rPr>
  </w:style>
  <w:style w:type="paragraph" w:customStyle="1" w:styleId="FE457E4FB5494CDB83A98A5160C647BA">
    <w:name w:val="FE457E4FB5494CDB83A98A5160C647BA"/>
    <w:rsid w:val="00FF13A5"/>
  </w:style>
  <w:style w:type="paragraph" w:customStyle="1" w:styleId="105DE92EE45B46C4B4D15E0CFD6B92E0">
    <w:name w:val="105DE92EE45B46C4B4D15E0CFD6B92E0"/>
    <w:rsid w:val="00FF13A5"/>
  </w:style>
  <w:style w:type="paragraph" w:customStyle="1" w:styleId="CAFA998708A84B9CA3A398264C3A6E12">
    <w:name w:val="CAFA998708A84B9CA3A398264C3A6E12"/>
    <w:rsid w:val="00FF13A5"/>
  </w:style>
  <w:style w:type="paragraph" w:customStyle="1" w:styleId="4C03C6B575FE49C9BA5443A3393ED204">
    <w:name w:val="4C03C6B575FE49C9BA5443A3393ED204"/>
    <w:rsid w:val="00AC5CAA"/>
    <w:pPr>
      <w:spacing w:after="0" w:line="240" w:lineRule="auto"/>
    </w:pPr>
    <w:rPr>
      <w:rFonts w:ascii="Times New Roman" w:eastAsia="Times New Roman" w:hAnsi="Times New Roman" w:cs="Times New Roman"/>
      <w:sz w:val="24"/>
      <w:szCs w:val="24"/>
    </w:rPr>
  </w:style>
  <w:style w:type="paragraph" w:customStyle="1" w:styleId="239EABE36A23438DB66ECA6E1B42877B">
    <w:name w:val="239EABE36A23438DB66ECA6E1B42877B"/>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
    <w:name w:val="61DAF1842A494CBD8DA74F1210523109"/>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2">
    <w:name w:val="8F7697408B85416F959325800E73C04A2"/>
    <w:rsid w:val="00AC5CAA"/>
    <w:pPr>
      <w:spacing w:after="0" w:line="240" w:lineRule="auto"/>
    </w:pPr>
    <w:rPr>
      <w:rFonts w:eastAsiaTheme="minorHAnsi"/>
    </w:rPr>
  </w:style>
  <w:style w:type="paragraph" w:customStyle="1" w:styleId="D9FA500B6D124ED2BA595E25C3BD19C02">
    <w:name w:val="D9FA500B6D124ED2BA595E25C3BD19C02"/>
    <w:rsid w:val="00AC5CAA"/>
    <w:pPr>
      <w:spacing w:after="0" w:line="240" w:lineRule="auto"/>
    </w:pPr>
    <w:rPr>
      <w:rFonts w:eastAsiaTheme="minorHAnsi"/>
    </w:rPr>
  </w:style>
  <w:style w:type="paragraph" w:customStyle="1" w:styleId="A06F47553E5E4E76BA01CD84E9A0BE502">
    <w:name w:val="A06F47553E5E4E76BA01CD84E9A0BE502"/>
    <w:rsid w:val="00AC5CAA"/>
    <w:pPr>
      <w:spacing w:after="0" w:line="240" w:lineRule="auto"/>
    </w:pPr>
    <w:rPr>
      <w:rFonts w:eastAsiaTheme="minorHAnsi"/>
    </w:rPr>
  </w:style>
  <w:style w:type="paragraph" w:customStyle="1" w:styleId="F1484E997B1A494792F710286E8EBFBB2">
    <w:name w:val="F1484E997B1A494792F710286E8EBFBB2"/>
    <w:rsid w:val="00AC5CAA"/>
    <w:pPr>
      <w:spacing w:after="0" w:line="240" w:lineRule="auto"/>
    </w:pPr>
    <w:rPr>
      <w:rFonts w:eastAsiaTheme="minorHAnsi"/>
    </w:rPr>
  </w:style>
  <w:style w:type="paragraph" w:customStyle="1" w:styleId="92A7C90E06C441C5A4F2CB5E5F98DB3C2">
    <w:name w:val="92A7C90E06C441C5A4F2CB5E5F98DB3C2"/>
    <w:rsid w:val="00AC5CAA"/>
    <w:pPr>
      <w:spacing w:after="0" w:line="240" w:lineRule="auto"/>
    </w:pPr>
    <w:rPr>
      <w:rFonts w:eastAsiaTheme="minorHAnsi"/>
    </w:rPr>
  </w:style>
  <w:style w:type="character" w:customStyle="1" w:styleId="FormEntryStyleOCRAStd">
    <w:name w:val="Form Entry Style (OCR A Std)"/>
    <w:basedOn w:val="DefaultParagraphFont"/>
    <w:uiPriority w:val="1"/>
    <w:rsid w:val="00844A2D"/>
    <w:rPr>
      <w:rFonts w:ascii="OCR A Std" w:hAnsi="OCR A Std"/>
      <w:sz w:val="20"/>
    </w:rPr>
  </w:style>
  <w:style w:type="paragraph" w:customStyle="1" w:styleId="4C03C6B575FE49C9BA5443A3393ED2041">
    <w:name w:val="4C03C6B575FE49C9BA5443A3393ED2041"/>
    <w:rsid w:val="00AC5CAA"/>
    <w:pPr>
      <w:spacing w:after="0" w:line="240" w:lineRule="auto"/>
    </w:pPr>
    <w:rPr>
      <w:rFonts w:ascii="Times New Roman" w:eastAsia="Times New Roman" w:hAnsi="Times New Roman" w:cs="Times New Roman"/>
      <w:sz w:val="24"/>
      <w:szCs w:val="24"/>
    </w:rPr>
  </w:style>
  <w:style w:type="paragraph" w:customStyle="1" w:styleId="239EABE36A23438DB66ECA6E1B42877B1">
    <w:name w:val="239EABE36A23438DB66ECA6E1B42877B1"/>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1">
    <w:name w:val="61DAF1842A494CBD8DA74F12105231091"/>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3">
    <w:name w:val="8F7697408B85416F959325800E73C04A3"/>
    <w:rsid w:val="00AC5CAA"/>
    <w:pPr>
      <w:spacing w:after="0" w:line="240" w:lineRule="auto"/>
    </w:pPr>
    <w:rPr>
      <w:rFonts w:eastAsiaTheme="minorHAnsi"/>
    </w:rPr>
  </w:style>
  <w:style w:type="paragraph" w:customStyle="1" w:styleId="D9FA500B6D124ED2BA595E25C3BD19C03">
    <w:name w:val="D9FA500B6D124ED2BA595E25C3BD19C03"/>
    <w:rsid w:val="00AC5CAA"/>
    <w:pPr>
      <w:spacing w:after="0" w:line="240" w:lineRule="auto"/>
    </w:pPr>
    <w:rPr>
      <w:rFonts w:eastAsiaTheme="minorHAnsi"/>
    </w:rPr>
  </w:style>
  <w:style w:type="paragraph" w:customStyle="1" w:styleId="A06F47553E5E4E76BA01CD84E9A0BE503">
    <w:name w:val="A06F47553E5E4E76BA01CD84E9A0BE503"/>
    <w:rsid w:val="00AC5CAA"/>
    <w:pPr>
      <w:spacing w:after="0" w:line="240" w:lineRule="auto"/>
    </w:pPr>
    <w:rPr>
      <w:rFonts w:eastAsiaTheme="minorHAnsi"/>
    </w:rPr>
  </w:style>
  <w:style w:type="paragraph" w:customStyle="1" w:styleId="F1484E997B1A494792F710286E8EBFBB3">
    <w:name w:val="F1484E997B1A494792F710286E8EBFBB3"/>
    <w:rsid w:val="00AC5CAA"/>
    <w:pPr>
      <w:spacing w:after="0" w:line="240" w:lineRule="auto"/>
    </w:pPr>
    <w:rPr>
      <w:rFonts w:eastAsiaTheme="minorHAnsi"/>
    </w:rPr>
  </w:style>
  <w:style w:type="paragraph" w:customStyle="1" w:styleId="92A7C90E06C441C5A4F2CB5E5F98DB3C3">
    <w:name w:val="92A7C90E06C441C5A4F2CB5E5F98DB3C3"/>
    <w:rsid w:val="00AC5CAA"/>
    <w:pPr>
      <w:spacing w:after="0" w:line="240" w:lineRule="auto"/>
    </w:pPr>
    <w:rPr>
      <w:rFonts w:eastAsiaTheme="minorHAnsi"/>
    </w:rPr>
  </w:style>
  <w:style w:type="paragraph" w:customStyle="1" w:styleId="239EABE36A23438DB66ECA6E1B42877B2">
    <w:name w:val="239EABE36A23438DB66ECA6E1B42877B2"/>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2">
    <w:name w:val="61DAF1842A494CBD8DA74F12105231092"/>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4">
    <w:name w:val="8F7697408B85416F959325800E73C04A4"/>
    <w:rsid w:val="00AC5CAA"/>
    <w:pPr>
      <w:spacing w:after="0" w:line="240" w:lineRule="auto"/>
    </w:pPr>
    <w:rPr>
      <w:rFonts w:eastAsiaTheme="minorHAnsi"/>
    </w:rPr>
  </w:style>
  <w:style w:type="paragraph" w:customStyle="1" w:styleId="D9FA500B6D124ED2BA595E25C3BD19C04">
    <w:name w:val="D9FA500B6D124ED2BA595E25C3BD19C04"/>
    <w:rsid w:val="00AC5CAA"/>
    <w:pPr>
      <w:spacing w:after="0" w:line="240" w:lineRule="auto"/>
    </w:pPr>
    <w:rPr>
      <w:rFonts w:eastAsiaTheme="minorHAnsi"/>
    </w:rPr>
  </w:style>
  <w:style w:type="paragraph" w:customStyle="1" w:styleId="A06F47553E5E4E76BA01CD84E9A0BE504">
    <w:name w:val="A06F47553E5E4E76BA01CD84E9A0BE504"/>
    <w:rsid w:val="00AC5CAA"/>
    <w:pPr>
      <w:spacing w:after="0" w:line="240" w:lineRule="auto"/>
    </w:pPr>
    <w:rPr>
      <w:rFonts w:eastAsiaTheme="minorHAnsi"/>
    </w:rPr>
  </w:style>
  <w:style w:type="paragraph" w:customStyle="1" w:styleId="F1484E997B1A494792F710286E8EBFBB4">
    <w:name w:val="F1484E997B1A494792F710286E8EBFBB4"/>
    <w:rsid w:val="00AC5CAA"/>
    <w:pPr>
      <w:spacing w:after="0" w:line="240" w:lineRule="auto"/>
    </w:pPr>
    <w:rPr>
      <w:rFonts w:eastAsiaTheme="minorHAnsi"/>
    </w:rPr>
  </w:style>
  <w:style w:type="paragraph" w:customStyle="1" w:styleId="92A7C90E06C441C5A4F2CB5E5F98DB3C4">
    <w:name w:val="92A7C90E06C441C5A4F2CB5E5F98DB3C4"/>
    <w:rsid w:val="00AC5CAA"/>
    <w:pPr>
      <w:spacing w:after="0" w:line="240" w:lineRule="auto"/>
    </w:pPr>
    <w:rPr>
      <w:rFonts w:eastAsiaTheme="minorHAnsi"/>
    </w:rPr>
  </w:style>
  <w:style w:type="paragraph" w:customStyle="1" w:styleId="8F7697408B85416F959325800E73C04A5">
    <w:name w:val="8F7697408B85416F959325800E73C04A5"/>
    <w:rsid w:val="00AC5CAA"/>
    <w:pPr>
      <w:spacing w:after="0" w:line="240" w:lineRule="auto"/>
    </w:pPr>
    <w:rPr>
      <w:rFonts w:eastAsiaTheme="minorHAnsi"/>
    </w:rPr>
  </w:style>
  <w:style w:type="paragraph" w:customStyle="1" w:styleId="D9FA500B6D124ED2BA595E25C3BD19C05">
    <w:name w:val="D9FA500B6D124ED2BA595E25C3BD19C05"/>
    <w:rsid w:val="00AC5CAA"/>
    <w:pPr>
      <w:spacing w:after="0" w:line="240" w:lineRule="auto"/>
    </w:pPr>
    <w:rPr>
      <w:rFonts w:eastAsiaTheme="minorHAnsi"/>
    </w:rPr>
  </w:style>
  <w:style w:type="paragraph" w:customStyle="1" w:styleId="A06F47553E5E4E76BA01CD84E9A0BE505">
    <w:name w:val="A06F47553E5E4E76BA01CD84E9A0BE505"/>
    <w:rsid w:val="00AC5CAA"/>
    <w:pPr>
      <w:spacing w:after="0" w:line="240" w:lineRule="auto"/>
    </w:pPr>
    <w:rPr>
      <w:rFonts w:eastAsiaTheme="minorHAnsi"/>
    </w:rPr>
  </w:style>
  <w:style w:type="paragraph" w:customStyle="1" w:styleId="F1484E997B1A494792F710286E8EBFBB5">
    <w:name w:val="F1484E997B1A494792F710286E8EBFBB5"/>
    <w:rsid w:val="00AC5CAA"/>
    <w:pPr>
      <w:spacing w:after="0" w:line="240" w:lineRule="auto"/>
    </w:pPr>
    <w:rPr>
      <w:rFonts w:eastAsiaTheme="minorHAnsi"/>
    </w:rPr>
  </w:style>
  <w:style w:type="paragraph" w:customStyle="1" w:styleId="92A7C90E06C441C5A4F2CB5E5F98DB3C5">
    <w:name w:val="92A7C90E06C441C5A4F2CB5E5F98DB3C5"/>
    <w:rsid w:val="00AC5CAA"/>
    <w:pPr>
      <w:spacing w:after="0" w:line="240" w:lineRule="auto"/>
    </w:pPr>
    <w:rPr>
      <w:rFonts w:eastAsiaTheme="minorHAnsi"/>
    </w:rPr>
  </w:style>
  <w:style w:type="paragraph" w:customStyle="1" w:styleId="8DEF30B503F141609C85676394F9603B">
    <w:name w:val="8DEF30B503F141609C85676394F9603B"/>
    <w:rsid w:val="00AC5CAA"/>
  </w:style>
  <w:style w:type="paragraph" w:customStyle="1" w:styleId="0E1C0B9DCC7148B4B5A08920F0C6F26A">
    <w:name w:val="0E1C0B9DCC7148B4B5A08920F0C6F26A"/>
    <w:rsid w:val="00AC5CAA"/>
  </w:style>
  <w:style w:type="paragraph" w:customStyle="1" w:styleId="B5C844724E704A51A1BF94AC96C8BA39">
    <w:name w:val="B5C844724E704A51A1BF94AC96C8BA39"/>
    <w:rsid w:val="00AC5CAA"/>
  </w:style>
  <w:style w:type="paragraph" w:customStyle="1" w:styleId="EC7EF5FBBB3146859C671EE4B55F0358">
    <w:name w:val="EC7EF5FBBB3146859C671EE4B55F0358"/>
    <w:rsid w:val="00AC5CAA"/>
  </w:style>
  <w:style w:type="paragraph" w:customStyle="1" w:styleId="2464CAD0D7F34561B846BA1372E78E4E">
    <w:name w:val="2464CAD0D7F34561B846BA1372E78E4E"/>
    <w:rsid w:val="00AC5CAA"/>
  </w:style>
  <w:style w:type="paragraph" w:customStyle="1" w:styleId="8619C9559DD641DF90DED5D2B2141D9A">
    <w:name w:val="8619C9559DD641DF90DED5D2B2141D9A"/>
    <w:rsid w:val="00AC5CAA"/>
  </w:style>
  <w:style w:type="paragraph" w:customStyle="1" w:styleId="BE5B30A39B50440B9D6A55B1CE364FCD">
    <w:name w:val="BE5B30A39B50440B9D6A55B1CE364FCD"/>
    <w:rsid w:val="00AC5CAA"/>
  </w:style>
  <w:style w:type="paragraph" w:customStyle="1" w:styleId="E82F7DF5E9184AA4BAB4B5A54047D682">
    <w:name w:val="E82F7DF5E9184AA4BAB4B5A54047D682"/>
    <w:rsid w:val="00AC5CAA"/>
  </w:style>
  <w:style w:type="paragraph" w:customStyle="1" w:styleId="25D2533F14BF47D4B18E83CF77669900">
    <w:name w:val="25D2533F14BF47D4B18E83CF77669900"/>
    <w:rsid w:val="00AC5CAA"/>
  </w:style>
  <w:style w:type="paragraph" w:customStyle="1" w:styleId="0383D64146444DF6AB750F6FC718CCB8">
    <w:name w:val="0383D64146444DF6AB750F6FC718CCB8"/>
    <w:rsid w:val="00AC5CAA"/>
  </w:style>
  <w:style w:type="paragraph" w:customStyle="1" w:styleId="8A787D3ED5504B9597778ACF1A2C1A96">
    <w:name w:val="8A787D3ED5504B9597778ACF1A2C1A96"/>
    <w:rsid w:val="00AC5CAA"/>
  </w:style>
  <w:style w:type="paragraph" w:customStyle="1" w:styleId="C885B5652C9A42F4BD1D0B1AF7CC7691">
    <w:name w:val="C885B5652C9A42F4BD1D0B1AF7CC7691"/>
    <w:rsid w:val="00AC5CAA"/>
  </w:style>
  <w:style w:type="paragraph" w:customStyle="1" w:styleId="D4481093FF7F4C01A94DCA9CAC173D6F">
    <w:name w:val="D4481093FF7F4C01A94DCA9CAC173D6F"/>
    <w:rsid w:val="00AC5CAA"/>
  </w:style>
  <w:style w:type="paragraph" w:customStyle="1" w:styleId="637B15E0AD29414A99CAA6C0395E4E18">
    <w:name w:val="637B15E0AD29414A99CAA6C0395E4E18"/>
    <w:rsid w:val="00AC5CAA"/>
  </w:style>
  <w:style w:type="paragraph" w:customStyle="1" w:styleId="28A446D71C8541928DCB222473A8B57C">
    <w:name w:val="28A446D71C8541928DCB222473A8B57C"/>
    <w:rsid w:val="00E71981"/>
  </w:style>
  <w:style w:type="paragraph" w:customStyle="1" w:styleId="433FA6D750074F21A1B0BA30B1C3DC36">
    <w:name w:val="433FA6D750074F21A1B0BA30B1C3DC36"/>
    <w:rsid w:val="00E71981"/>
  </w:style>
  <w:style w:type="paragraph" w:customStyle="1" w:styleId="1123B56E2A78446CA46A9EDBEB0EF1EF">
    <w:name w:val="1123B56E2A78446CA46A9EDBEB0EF1EF"/>
    <w:rsid w:val="00844A2D"/>
  </w:style>
  <w:style w:type="paragraph" w:customStyle="1" w:styleId="A8898939539F4CF3AE4AC92588AA2B4F">
    <w:name w:val="A8898939539F4CF3AE4AC92588AA2B4F"/>
    <w:rsid w:val="00844A2D"/>
  </w:style>
  <w:style w:type="paragraph" w:customStyle="1" w:styleId="46F125F7E3994B75B7A57AB77CEE1711">
    <w:name w:val="46F125F7E3994B75B7A57AB77CEE1711"/>
    <w:rsid w:val="00844A2D"/>
  </w:style>
  <w:style w:type="paragraph" w:customStyle="1" w:styleId="D48009E9DE5B4DA1BD40D8540CA85962">
    <w:name w:val="D48009E9DE5B4DA1BD40D8540CA8596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
    <w:name w:val="A56C931E0B944C1AA42400FFD85CC79E"/>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
    <w:name w:val="7E9592664FFD4070946BD5323C463AF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
    <w:name w:val="B4DFC3F99BFE4EA9A5B139A263D574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
    <w:name w:val="BE1E362ACE1A414488EAE426297A59B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
    <w:name w:val="5E564353DE65468F9DBBE4D53C5B4CC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
    <w:name w:val="7680EF79FF014697B5A05C96F01912E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
    <w:name w:val="A88E574BEA8F48DE8C53C83251499D6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1">
    <w:name w:val="D48009E9DE5B4DA1BD40D8540CA85962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1">
    <w:name w:val="A56C931E0B944C1AA42400FFD85CC79E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1">
    <w:name w:val="7E9592664FFD4070946BD5323C463AF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1">
    <w:name w:val="B4DFC3F99BFE4EA9A5B139A263D57444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1">
    <w:name w:val="BE1E362ACE1A414488EAE426297A59B2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1">
    <w:name w:val="5E564353DE65468F9DBBE4D53C5B4CC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1">
    <w:name w:val="7680EF79FF014697B5A05C96F01912E4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1">
    <w:name w:val="A88E574BEA8F48DE8C53C83251499D6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2">
    <w:name w:val="D48009E9DE5B4DA1BD40D8540CA85962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2">
    <w:name w:val="A56C931E0B944C1AA42400FFD85CC79E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2">
    <w:name w:val="7E9592664FFD4070946BD5323C463AF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2">
    <w:name w:val="B4DFC3F99BFE4EA9A5B139A263D57444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2">
    <w:name w:val="BE1E362ACE1A414488EAE426297A59B2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2">
    <w:name w:val="5E564353DE65468F9DBBE4D53C5B4CC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2">
    <w:name w:val="7680EF79FF014697B5A05C96F01912E4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2">
    <w:name w:val="A88E574BEA8F48DE8C53C83251499D6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3">
    <w:name w:val="D48009E9DE5B4DA1BD40D8540CA85962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3">
    <w:name w:val="A56C931E0B944C1AA42400FFD85CC79E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3">
    <w:name w:val="7E9592664FFD4070946BD5323C463AF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3">
    <w:name w:val="B4DFC3F99BFE4EA9A5B139A263D57444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3">
    <w:name w:val="BE1E362ACE1A414488EAE426297A59B2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3">
    <w:name w:val="5E564353DE65468F9DBBE4D53C5B4CC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3">
    <w:name w:val="7680EF79FF014697B5A05C96F01912E4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3">
    <w:name w:val="A88E574BEA8F48DE8C53C83251499D6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character" w:customStyle="1" w:styleId="VariableFont">
    <w:name w:val="Variable Font"/>
    <w:basedOn w:val="DefaultParagraphFont"/>
    <w:uiPriority w:val="1"/>
    <w:qFormat/>
    <w:rsid w:val="006541BD"/>
    <w:rPr>
      <w:rFonts w:ascii="Times New Roman" w:hAnsi="Times New Roman"/>
      <w:sz w:val="18"/>
      <w:u w:val="single"/>
    </w:rPr>
  </w:style>
  <w:style w:type="paragraph" w:customStyle="1" w:styleId="D48009E9DE5B4DA1BD40D8540CA859624">
    <w:name w:val="D48009E9DE5B4DA1BD40D8540CA85962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4">
    <w:name w:val="A56C931E0B944C1AA42400FFD85CC79E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4">
    <w:name w:val="7E9592664FFD4070946BD5323C463AF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4">
    <w:name w:val="B4DFC3F99BFE4EA9A5B139A263D5744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4">
    <w:name w:val="BE1E362ACE1A414488EAE426297A59B2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4">
    <w:name w:val="5E564353DE65468F9DBBE4D53C5B4CC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4">
    <w:name w:val="7680EF79FF014697B5A05C96F01912E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4">
    <w:name w:val="A88E574BEA8F48DE8C53C83251499D6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154D14C546F44A5C9FBE285478DB5DFD">
    <w:name w:val="154D14C546F44A5C9FBE285478DB5DFD"/>
    <w:rsid w:val="00844A2D"/>
  </w:style>
  <w:style w:type="paragraph" w:customStyle="1" w:styleId="9CEF575283314DB79AC7ACAE55F71DF2">
    <w:name w:val="9CEF575283314DB79AC7ACAE55F71DF2"/>
    <w:rsid w:val="00844A2D"/>
  </w:style>
  <w:style w:type="paragraph" w:customStyle="1" w:styleId="BACDF94B0FCA42E391DB5635872C49ED">
    <w:name w:val="BACDF94B0FCA42E391DB5635872C49ED"/>
    <w:rsid w:val="00844A2D"/>
  </w:style>
  <w:style w:type="paragraph" w:customStyle="1" w:styleId="D48009E9DE5B4DA1BD40D8540CA859625">
    <w:name w:val="D48009E9DE5B4DA1BD40D8540CA85962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5">
    <w:name w:val="A56C931E0B944C1AA42400FFD85CC79E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5">
    <w:name w:val="7E9592664FFD4070946BD5323C463AF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5">
    <w:name w:val="B4DFC3F99BFE4EA9A5B139A263D57444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5">
    <w:name w:val="BE1E362ACE1A414488EAE426297A59B2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5">
    <w:name w:val="5E564353DE65468F9DBBE4D53C5B4CC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5">
    <w:name w:val="7680EF79FF014697B5A05C96F01912E4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5">
    <w:name w:val="A88E574BEA8F48DE8C53C83251499D6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6">
    <w:name w:val="D48009E9DE5B4DA1BD40D8540CA85962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6">
    <w:name w:val="A56C931E0B944C1AA42400FFD85CC79E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6">
    <w:name w:val="7E9592664FFD4070946BD5323C463AF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6">
    <w:name w:val="B4DFC3F99BFE4EA9A5B139A263D57444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6">
    <w:name w:val="BE1E362ACE1A414488EAE426297A59B2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6">
    <w:name w:val="5E564353DE65468F9DBBE4D53C5B4CC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6">
    <w:name w:val="7680EF79FF014697B5A05C96F01912E4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6">
    <w:name w:val="A88E574BEA8F48DE8C53C83251499D6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33F3A91440594FDA9F768ECEDAEDB8A2">
    <w:name w:val="33F3A91440594FDA9F768ECEDAEDB8A2"/>
    <w:rsid w:val="00E5031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7">
    <w:name w:val="D48009E9DE5B4DA1BD40D8540CA85962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7">
    <w:name w:val="A56C931E0B944C1AA42400FFD85CC79E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7">
    <w:name w:val="7E9592664FFD4070946BD5323C463AF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7">
    <w:name w:val="B4DFC3F99BFE4EA9A5B139A263D57444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7">
    <w:name w:val="BE1E362ACE1A414488EAE426297A59B2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7">
    <w:name w:val="5E564353DE65468F9DBBE4D53C5B4CC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7">
    <w:name w:val="7680EF79FF014697B5A05C96F01912E4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7">
    <w:name w:val="A88E574BEA8F48DE8C53C83251499D6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1">
    <w:name w:val="33F3A91440594FDA9F768ECEDAEDB8A21"/>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8">
    <w:name w:val="D48009E9DE5B4DA1BD40D8540CA85962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8">
    <w:name w:val="A56C931E0B944C1AA42400FFD85CC79E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8">
    <w:name w:val="7E9592664FFD4070946BD5323C463AF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8">
    <w:name w:val="B4DFC3F99BFE4EA9A5B139A263D57444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8">
    <w:name w:val="BE1E362ACE1A414488EAE426297A59B2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8">
    <w:name w:val="5E564353DE65468F9DBBE4D53C5B4CC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8">
    <w:name w:val="7680EF79FF014697B5A05C96F01912E4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8">
    <w:name w:val="A88E574BEA8F48DE8C53C83251499D6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2">
    <w:name w:val="33F3A91440594FDA9F768ECEDAEDB8A22"/>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9">
    <w:name w:val="D48009E9DE5B4DA1BD40D8540CA85962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9">
    <w:name w:val="A56C931E0B944C1AA42400FFD85CC79E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9">
    <w:name w:val="7E9592664FFD4070946BD5323C463AF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9">
    <w:name w:val="B4DFC3F99BFE4EA9A5B139A263D57444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9">
    <w:name w:val="BE1E362ACE1A414488EAE426297A59B2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9">
    <w:name w:val="5E564353DE65468F9DBBE4D53C5B4CC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9">
    <w:name w:val="7680EF79FF014697B5A05C96F01912E4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9">
    <w:name w:val="A88E574BEA8F48DE8C53C83251499D6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3">
    <w:name w:val="33F3A91440594FDA9F768ECEDAEDB8A23"/>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0">
    <w:name w:val="D48009E9DE5B4DA1BD40D8540CA85962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0">
    <w:name w:val="A56C931E0B944C1AA42400FFD85CC79E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0">
    <w:name w:val="7E9592664FFD4070946BD5323C463AF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0">
    <w:name w:val="B4DFC3F99BFE4EA9A5B139A263D57444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0">
    <w:name w:val="BE1E362ACE1A414488EAE426297A59B2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0">
    <w:name w:val="5E564353DE65468F9DBBE4D53C5B4CC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0">
    <w:name w:val="7680EF79FF014697B5A05C96F01912E4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0">
    <w:name w:val="A88E574BEA8F48DE8C53C83251499D6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4">
    <w:name w:val="33F3A91440594FDA9F768ECEDAEDB8A24"/>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1">
    <w:name w:val="D48009E9DE5B4DA1BD40D8540CA85962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1">
    <w:name w:val="A56C931E0B944C1AA42400FFD85CC79E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1">
    <w:name w:val="7E9592664FFD4070946BD5323C463AF9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1">
    <w:name w:val="B4DFC3F99BFE4EA9A5B139A263D57444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1">
    <w:name w:val="BE1E362ACE1A414488EAE426297A59B2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1">
    <w:name w:val="5E564353DE65468F9DBBE4D53C5B4CC9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1">
    <w:name w:val="7680EF79FF014697B5A05C96F01912E4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1">
    <w:name w:val="A88E574BEA8F48DE8C53C83251499D6911"/>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1B2D0B97F8A454FAF26E70E663E4E2F">
    <w:name w:val="D1B2D0B97F8A454FAF26E70E663E4E2F"/>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2">
    <w:name w:val="D48009E9DE5B4DA1BD40D8540CA85962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2">
    <w:name w:val="A56C931E0B944C1AA42400FFD85CC79E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2">
    <w:name w:val="7E9592664FFD4070946BD5323C463AF9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2">
    <w:name w:val="B4DFC3F99BFE4EA9A5B139A263D57444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2">
    <w:name w:val="BE1E362ACE1A414488EAE426297A59B2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2">
    <w:name w:val="5E564353DE65468F9DBBE4D53C5B4CC9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2">
    <w:name w:val="7680EF79FF014697B5A05C96F01912E4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2">
    <w:name w:val="A88E574BEA8F48DE8C53C83251499D6912"/>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1B2D0B97F8A454FAF26E70E663E4E2F1">
    <w:name w:val="D1B2D0B97F8A454FAF26E70E663E4E2F1"/>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3">
    <w:name w:val="D48009E9DE5B4DA1BD40D8540CA85962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3">
    <w:name w:val="A56C931E0B944C1AA42400FFD85CC79E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3">
    <w:name w:val="7E9592664FFD4070946BD5323C463AF9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3">
    <w:name w:val="B4DFC3F99BFE4EA9A5B139A263D57444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3">
    <w:name w:val="BE1E362ACE1A414488EAE426297A59B2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3">
    <w:name w:val="5E564353DE65468F9DBBE4D53C5B4CC9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3">
    <w:name w:val="7680EF79FF014697B5A05C96F01912E4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3">
    <w:name w:val="A88E574BEA8F48DE8C53C83251499D6913"/>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EC85E6A94752420590A125EB56427E2A">
    <w:name w:val="EC85E6A94752420590A125EB56427E2A"/>
    <w:rsid w:val="00C2598E"/>
  </w:style>
  <w:style w:type="paragraph" w:customStyle="1" w:styleId="0E3BCE48BE124983B4DE08C4E1D88C1C">
    <w:name w:val="0E3BCE48BE124983B4DE08C4E1D88C1C"/>
    <w:rsid w:val="00C2598E"/>
  </w:style>
  <w:style w:type="paragraph" w:customStyle="1" w:styleId="D48009E9DE5B4DA1BD40D8540CA8596214">
    <w:name w:val="D48009E9DE5B4DA1BD40D8540CA85962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4">
    <w:name w:val="A56C931E0B944C1AA42400FFD85CC79E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4">
    <w:name w:val="7E9592664FFD4070946BD5323C463AF9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4">
    <w:name w:val="B4DFC3F99BFE4EA9A5B139A263D57444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4">
    <w:name w:val="BE1E362ACE1A414488EAE426297A59B2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4">
    <w:name w:val="5E564353DE65468F9DBBE4D53C5B4CC9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4">
    <w:name w:val="7680EF79FF014697B5A05C96F01912E4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4">
    <w:name w:val="A88E574BEA8F48DE8C53C83251499D6914"/>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15">
    <w:name w:val="D48009E9DE5B4DA1BD40D8540CA85962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5">
    <w:name w:val="A56C931E0B944C1AA42400FFD85CC79E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5">
    <w:name w:val="7E9592664FFD4070946BD5323C463AF9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5">
    <w:name w:val="B4DFC3F99BFE4EA9A5B139A263D57444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5">
    <w:name w:val="BE1E362ACE1A414488EAE426297A59B2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5">
    <w:name w:val="5E564353DE65468F9DBBE4D53C5B4CC9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5">
    <w:name w:val="7680EF79FF014697B5A05C96F01912E4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5">
    <w:name w:val="A88E574BEA8F48DE8C53C83251499D6915"/>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0E3BCE48BE124983B4DE08C4E1D88C1C1">
    <w:name w:val="0E3BCE48BE124983B4DE08C4E1D88C1C1"/>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6">
    <w:name w:val="D48009E9DE5B4DA1BD40D8540CA85962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6">
    <w:name w:val="A56C931E0B944C1AA42400FFD85CC79E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6">
    <w:name w:val="7E9592664FFD4070946BD5323C463AF9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6">
    <w:name w:val="B4DFC3F99BFE4EA9A5B139A263D57444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6">
    <w:name w:val="BE1E362ACE1A414488EAE426297A59B2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6">
    <w:name w:val="5E564353DE65468F9DBBE4D53C5B4CC9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6">
    <w:name w:val="7680EF79FF014697B5A05C96F01912E4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6">
    <w:name w:val="A88E574BEA8F48DE8C53C83251499D6916"/>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0E3BCE48BE124983B4DE08C4E1D88C1C2">
    <w:name w:val="0E3BCE48BE124983B4DE08C4E1D88C1C2"/>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7">
    <w:name w:val="D48009E9DE5B4DA1BD40D8540CA85962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7">
    <w:name w:val="A56C931E0B944C1AA42400FFD85CC79E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7">
    <w:name w:val="7E9592664FFD4070946BD5323C463AF9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7">
    <w:name w:val="B4DFC3F99BFE4EA9A5B139A263D57444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7">
    <w:name w:val="BE1E362ACE1A414488EAE426297A59B2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7">
    <w:name w:val="5E564353DE65468F9DBBE4D53C5B4CC9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7">
    <w:name w:val="7680EF79FF014697B5A05C96F01912E4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7">
    <w:name w:val="A88E574BEA8F48DE8C53C83251499D6917"/>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0E3BCE48BE124983B4DE08C4E1D88C1C3">
    <w:name w:val="0E3BCE48BE124983B4DE08C4E1D88C1C3"/>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8">
    <w:name w:val="D48009E9DE5B4DA1BD40D8540CA85962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8">
    <w:name w:val="A56C931E0B944C1AA42400FFD85CC79E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8">
    <w:name w:val="7E9592664FFD4070946BD5323C463AF9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8">
    <w:name w:val="B4DFC3F99BFE4EA9A5B139A263D57444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8">
    <w:name w:val="BE1E362ACE1A414488EAE426297A59B2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8">
    <w:name w:val="5E564353DE65468F9DBBE4D53C5B4CC9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8">
    <w:name w:val="7680EF79FF014697B5A05C96F01912E4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8">
    <w:name w:val="A88E574BEA8F48DE8C53C83251499D6918"/>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0E3BCE48BE124983B4DE08C4E1D88C1C4">
    <w:name w:val="0E3BCE48BE124983B4DE08C4E1D88C1C4"/>
    <w:rsid w:val="00C2598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9">
    <w:name w:val="D48009E9DE5B4DA1BD40D8540CA85962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9">
    <w:name w:val="A56C931E0B944C1AA42400FFD85CC79E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9">
    <w:name w:val="7E9592664FFD4070946BD5323C463AF9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9">
    <w:name w:val="B4DFC3F99BFE4EA9A5B139A263D57444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9">
    <w:name w:val="BE1E362ACE1A414488EAE426297A59B2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9">
    <w:name w:val="5E564353DE65468F9DBBE4D53C5B4CC9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9">
    <w:name w:val="7680EF79FF014697B5A05C96F01912E4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9">
    <w:name w:val="A88E574BEA8F48DE8C53C83251499D6919"/>
    <w:rsid w:val="00C2598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0E3BCE48BE124983B4DE08C4E1D88C1C5">
    <w:name w:val="0E3BCE48BE124983B4DE08C4E1D88C1C5"/>
    <w:rsid w:val="009814BC"/>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20">
    <w:name w:val="D48009E9DE5B4DA1BD40D8540CA85962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0">
    <w:name w:val="A56C931E0B944C1AA42400FFD85CC79E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0">
    <w:name w:val="7E9592664FFD4070946BD5323C463AF9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0">
    <w:name w:val="B4DFC3F99BFE4EA9A5B139A263D57444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0">
    <w:name w:val="BE1E362ACE1A414488EAE426297A59B2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0">
    <w:name w:val="5E564353DE65468F9DBBE4D53C5B4CC9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0">
    <w:name w:val="7680EF79FF014697B5A05C96F01912E4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0">
    <w:name w:val="A88E574BEA8F48DE8C53C83251499D6920"/>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A90453AED1E4C229B793F56A2216BA9">
    <w:name w:val="BA90453AED1E4C229B793F56A2216BA9"/>
    <w:rsid w:val="009814BC"/>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21">
    <w:name w:val="D48009E9DE5B4DA1BD40D8540CA85962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1">
    <w:name w:val="A56C931E0B944C1AA42400FFD85CC79E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1">
    <w:name w:val="7E9592664FFD4070946BD5323C463AF9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1">
    <w:name w:val="B4DFC3F99BFE4EA9A5B139A263D57444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1">
    <w:name w:val="BE1E362ACE1A414488EAE426297A59B2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1">
    <w:name w:val="5E564353DE65468F9DBBE4D53C5B4CC9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1">
    <w:name w:val="7680EF79FF014697B5A05C96F01912E4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1">
    <w:name w:val="A88E574BEA8F48DE8C53C83251499D6921"/>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9726C66E8C304FC9ADE01947EBA9A819">
    <w:name w:val="9726C66E8C304FC9ADE01947EBA9A819"/>
    <w:rsid w:val="009814BC"/>
  </w:style>
  <w:style w:type="paragraph" w:customStyle="1" w:styleId="E1516273D4604E9F9CAB01661DAC87A3">
    <w:name w:val="E1516273D4604E9F9CAB01661DAC87A3"/>
    <w:rsid w:val="009814BC"/>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22">
    <w:name w:val="D48009E9DE5B4DA1BD40D8540CA85962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2">
    <w:name w:val="A56C931E0B944C1AA42400FFD85CC79E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2">
    <w:name w:val="7E9592664FFD4070946BD5323C463AF9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2">
    <w:name w:val="B4DFC3F99BFE4EA9A5B139A263D57444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2">
    <w:name w:val="BE1E362ACE1A414488EAE426297A59B2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2">
    <w:name w:val="5E564353DE65468F9DBBE4D53C5B4CC9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2">
    <w:name w:val="7680EF79FF014697B5A05C96F01912E4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2">
    <w:name w:val="A88E574BEA8F48DE8C53C83251499D6922"/>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40B9859E724809ACA23FC855AB5ACE">
    <w:name w:val="BE40B9859E724809ACA23FC855AB5ACE"/>
    <w:rsid w:val="009814BC"/>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23">
    <w:name w:val="D48009E9DE5B4DA1BD40D8540CA85962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3">
    <w:name w:val="A56C931E0B944C1AA42400FFD85CC79E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3">
    <w:name w:val="7E9592664FFD4070946BD5323C463AF9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3">
    <w:name w:val="B4DFC3F99BFE4EA9A5B139A263D57444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3">
    <w:name w:val="BE1E362ACE1A414488EAE426297A59B2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3">
    <w:name w:val="5E564353DE65468F9DBBE4D53C5B4CC9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3">
    <w:name w:val="7680EF79FF014697B5A05C96F01912E4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3">
    <w:name w:val="A88E574BEA8F48DE8C53C83251499D6923"/>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1004A2494B7402799C12EFE682C4E3F">
    <w:name w:val="A1004A2494B7402799C12EFE682C4E3F"/>
    <w:rsid w:val="009814BC"/>
  </w:style>
  <w:style w:type="paragraph" w:customStyle="1" w:styleId="D48009E9DE5B4DA1BD40D8540CA8596224">
    <w:name w:val="D48009E9DE5B4DA1BD40D8540CA85962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4">
    <w:name w:val="A56C931E0B944C1AA42400FFD85CC79E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4">
    <w:name w:val="7E9592664FFD4070946BD5323C463AF9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4">
    <w:name w:val="B4DFC3F99BFE4EA9A5B139A263D57444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4">
    <w:name w:val="BE1E362ACE1A414488EAE426297A59B2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4">
    <w:name w:val="5E564353DE65468F9DBBE4D53C5B4CC9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4">
    <w:name w:val="7680EF79FF014697B5A05C96F01912E4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4">
    <w:name w:val="A88E574BEA8F48DE8C53C83251499D6924"/>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25">
    <w:name w:val="D48009E9DE5B4DA1BD40D8540CA85962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5">
    <w:name w:val="A56C931E0B944C1AA42400FFD85CC79E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5">
    <w:name w:val="7E9592664FFD4070946BD5323C463AF9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5">
    <w:name w:val="B4DFC3F99BFE4EA9A5B139A263D57444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5">
    <w:name w:val="BE1E362ACE1A414488EAE426297A59B2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5">
    <w:name w:val="5E564353DE65468F9DBBE4D53C5B4CC9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5">
    <w:name w:val="7680EF79FF014697B5A05C96F01912E4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5">
    <w:name w:val="A88E574BEA8F48DE8C53C83251499D6925"/>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26">
    <w:name w:val="D48009E9DE5B4DA1BD40D8540CA85962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6">
    <w:name w:val="A56C931E0B944C1AA42400FFD85CC79E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6">
    <w:name w:val="7E9592664FFD4070946BD5323C463AF9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6">
    <w:name w:val="B4DFC3F99BFE4EA9A5B139A263D57444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6">
    <w:name w:val="BE1E362ACE1A414488EAE426297A59B2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6">
    <w:name w:val="5E564353DE65468F9DBBE4D53C5B4CC9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6">
    <w:name w:val="7680EF79FF014697B5A05C96F01912E4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6">
    <w:name w:val="A88E574BEA8F48DE8C53C83251499D6926"/>
    <w:rsid w:val="009814BC"/>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27">
    <w:name w:val="D48009E9DE5B4DA1BD40D8540CA85962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7">
    <w:name w:val="A56C931E0B944C1AA42400FFD85CC79E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7">
    <w:name w:val="7E9592664FFD4070946BD5323C463AF9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7">
    <w:name w:val="B4DFC3F99BFE4EA9A5B139A263D57444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7">
    <w:name w:val="BE1E362ACE1A414488EAE426297A59B2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7">
    <w:name w:val="5E564353DE65468F9DBBE4D53C5B4CC9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7">
    <w:name w:val="7680EF79FF014697B5A05C96F01912E4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7">
    <w:name w:val="A88E574BEA8F48DE8C53C83251499D6927"/>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28">
    <w:name w:val="D48009E9DE5B4DA1BD40D8540CA85962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8">
    <w:name w:val="A56C931E0B944C1AA42400FFD85CC79E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8">
    <w:name w:val="7E9592664FFD4070946BD5323C463AF9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8">
    <w:name w:val="B4DFC3F99BFE4EA9A5B139A263D57444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8">
    <w:name w:val="BE1E362ACE1A414488EAE426297A59B2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8">
    <w:name w:val="5E564353DE65468F9DBBE4D53C5B4CC9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8">
    <w:name w:val="7680EF79FF014697B5A05C96F01912E4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8">
    <w:name w:val="A88E574BEA8F48DE8C53C83251499D6928"/>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29">
    <w:name w:val="D48009E9DE5B4DA1BD40D8540CA85962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29">
    <w:name w:val="A56C931E0B944C1AA42400FFD85CC79E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29">
    <w:name w:val="7E9592664FFD4070946BD5323C463AF9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29">
    <w:name w:val="B4DFC3F99BFE4EA9A5B139A263D57444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29">
    <w:name w:val="BE1E362ACE1A414488EAE426297A59B2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29">
    <w:name w:val="5E564353DE65468F9DBBE4D53C5B4CC9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29">
    <w:name w:val="7680EF79FF014697B5A05C96F01912E4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29">
    <w:name w:val="A88E574BEA8F48DE8C53C83251499D6929"/>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30">
    <w:name w:val="D48009E9DE5B4DA1BD40D8540CA85962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30">
    <w:name w:val="A56C931E0B944C1AA42400FFD85CC79E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30">
    <w:name w:val="7E9592664FFD4070946BD5323C463AF9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30">
    <w:name w:val="B4DFC3F99BFE4EA9A5B139A263D57444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30">
    <w:name w:val="BE1E362ACE1A414488EAE426297A59B2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30">
    <w:name w:val="5E564353DE65468F9DBBE4D53C5B4CC9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30">
    <w:name w:val="7680EF79FF014697B5A05C96F01912E4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30">
    <w:name w:val="A88E574BEA8F48DE8C53C83251499D6930"/>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31">
    <w:name w:val="D48009E9DE5B4DA1BD40D8540CA85962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31">
    <w:name w:val="A56C931E0B944C1AA42400FFD85CC79E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31">
    <w:name w:val="7E9592664FFD4070946BD5323C463AF9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31">
    <w:name w:val="B4DFC3F99BFE4EA9A5B139A263D57444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31">
    <w:name w:val="BE1E362ACE1A414488EAE426297A59B2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31">
    <w:name w:val="5E564353DE65468F9DBBE4D53C5B4CC9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31">
    <w:name w:val="7680EF79FF014697B5A05C96F01912E4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31">
    <w:name w:val="A88E574BEA8F48DE8C53C83251499D6931"/>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D48009E9DE5B4DA1BD40D8540CA8596232">
    <w:name w:val="D48009E9DE5B4DA1BD40D8540CA85962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32">
    <w:name w:val="A56C931E0B944C1AA42400FFD85CC79E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32">
    <w:name w:val="7E9592664FFD4070946BD5323C463AF9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32">
    <w:name w:val="B4DFC3F99BFE4EA9A5B139A263D57444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32">
    <w:name w:val="BE1E362ACE1A414488EAE426297A59B2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32">
    <w:name w:val="5E564353DE65468F9DBBE4D53C5B4CC9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32">
    <w:name w:val="7680EF79FF014697B5A05C96F01912E4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32">
    <w:name w:val="A88E574BEA8F48DE8C53C83251499D6932"/>
    <w:rsid w:val="006541B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5a0340f5-2d2a-4a26-b774-2827a2065bb1"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nformation_x0020_about_x0020_this_x0020_template_x002e_ xmlns="92458b5e-ce13-46cd-985e-503acfaf2ff8" xsi:nil="true"/>
    <ViewTags xmlns="92458b5e-ce13-46cd-985e-503acfaf2ff8">
      <Value>Film License Application</Value>
    </ViewTags>
    <Doc_x0020_Type xmlns="92458b5e-ce13-46cd-985e-503acfaf2ff8">
      <Value>Form</Value>
    </Doc_x0020_Type>
    <Agreement_x0020_Type xmlns="0ebe036a-2414-485a-8c89-5851860682d9">Film License</Agreemen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46C28B275F334497794283DFDFAFC5" ma:contentTypeVersion="8" ma:contentTypeDescription="Create a new document." ma:contentTypeScope="" ma:versionID="4a8ef292f08b5ae66baab2e1b26dd8cb">
  <xsd:schema xmlns:xsd="http://www.w3.org/2001/XMLSchema" xmlns:xs="http://www.w3.org/2001/XMLSchema" xmlns:p="http://schemas.microsoft.com/office/2006/metadata/properties" xmlns:ns2="92458b5e-ce13-46cd-985e-503acfaf2ff8" xmlns:ns3="0ebe036a-2414-485a-8c89-5851860682d9" targetNamespace="http://schemas.microsoft.com/office/2006/metadata/properties" ma:root="true" ma:fieldsID="5ae1b520c0fba1a8da61c4c047874432" ns2:_="" ns3:_="">
    <xsd:import namespace="92458b5e-ce13-46cd-985e-503acfaf2ff8"/>
    <xsd:import namespace="0ebe036a-2414-485a-8c89-5851860682d9"/>
    <xsd:element name="properties">
      <xsd:complexType>
        <xsd:sequence>
          <xsd:element name="documentManagement">
            <xsd:complexType>
              <xsd:all>
                <xsd:element ref="ns2:Doc_x0020_Type" minOccurs="0"/>
                <xsd:element ref="ns2:ViewTags" minOccurs="0"/>
                <xsd:element ref="ns2:Information_x0020_about_x0020_this_x0020_template_x002e_" minOccurs="0"/>
                <xsd:element ref="ns3:Agree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58b5e-ce13-46cd-985e-503acfaf2ff8" elementFormDefault="qualified">
    <xsd:import namespace="http://schemas.microsoft.com/office/2006/documentManagement/types"/>
    <xsd:import namespace="http://schemas.microsoft.com/office/infopath/2007/PartnerControls"/>
    <xsd:element name="Doc_x0020_Type" ma:index="2" nillable="true" ma:displayName="Doc Type" ma:description="The category of document type." ma:internalName="Doc_x0020_Type" ma:requiredMultiChoice="true">
      <xsd:complexType>
        <xsd:complexContent>
          <xsd:extension base="dms:MultiChoice">
            <xsd:sequence>
              <xsd:element name="Value" maxOccurs="unbounded" minOccurs="0" nillable="true">
                <xsd:simpleType>
                  <xsd:restriction base="dms:Choice">
                    <xsd:enumeration value="Agreement"/>
                    <xsd:enumeration value="Amendment"/>
                    <xsd:enumeration value="Letter"/>
                    <xsd:enumeration value="Memo"/>
                    <xsd:enumeration value="Administrative Document"/>
                    <xsd:enumeration value="Form"/>
                    <xsd:enumeration value="AFR document"/>
                    <xsd:enumeration value="Other"/>
                  </xsd:restriction>
                </xsd:simpleType>
              </xsd:element>
            </xsd:sequence>
          </xsd:extension>
        </xsd:complexContent>
      </xsd:complexType>
    </xsd:element>
    <xsd:element name="ViewTags" ma:index="4" nillable="true" ma:displayName="ViewTags" ma:description="Tag that allows items to appear in filtered views in various Webparts. (Leave blank unless needed for a specific view.)" ma:internalName="ViewTags">
      <xsd:complexType>
        <xsd:complexContent>
          <xsd:extension base="dms:MultiChoiceFillIn">
            <xsd:sequence>
              <xsd:element name="Value" maxOccurs="unbounded" minOccurs="0" nillable="true">
                <xsd:simpleType>
                  <xsd:union memberTypes="dms:Text">
                    <xsd:simpleType>
                      <xsd:restriction base="dms:Choice">
                        <xsd:enumeration value="LAS Administrative"/>
                        <xsd:enumeration value="LAS Letters"/>
                        <xsd:enumeration value="LAS Memos"/>
                        <xsd:enumeration value="PM Administrative"/>
                        <xsd:enumeration value="PM Letters"/>
                        <xsd:enumeration value="PM Memos"/>
                        <xsd:enumeration value="Agreements"/>
                        <xsd:enumeration value="Commission"/>
                        <xsd:enumeration value="Event License Application"/>
                        <xsd:enumeration value="Film License Application"/>
                        <xsd:enumeration value="Event License"/>
                        <xsd:enumeration value="Film License"/>
                        <xsd:enumeration value="ARCHIVED"/>
                      </xsd:restriction>
                    </xsd:simpleType>
                  </xsd:union>
                </xsd:simpleType>
              </xsd:element>
            </xsd:sequence>
          </xsd:extension>
        </xsd:complexContent>
      </xsd:complexType>
    </xsd:element>
    <xsd:element name="Information_x0020_about_x0020_this_x0020_template_x002e_" ma:index="5" nillable="true" ma:displayName="About This Template" ma:internalName="Information_x0020_about_x0020_this_x0020_template_x002e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e036a-2414-485a-8c89-5851860682d9" elementFormDefault="qualified">
    <xsd:import namespace="http://schemas.microsoft.com/office/2006/documentManagement/types"/>
    <xsd:import namespace="http://schemas.microsoft.com/office/infopath/2007/PartnerControls"/>
    <xsd:element name="Agreement_x0020_Type" ma:index="12" nillable="true" ma:displayName="Agreement Type~" ma:default="(Select Type)" ma:description="If nothing in the dropdown list is appropriate, enter a new type." ma:format="Dropdown" ma:internalName="Agreement_x0020_Type">
      <xsd:simpleType>
        <xsd:union memberTypes="dms:Text">
          <xsd:simpleType>
            <xsd:restriction base="dms:Choice">
              <xsd:enumeration value="(Select Type)"/>
              <xsd:enumeration value="Term Lease"/>
              <xsd:enumeration value="M-T-M Lease"/>
              <xsd:enumeration value="Pref. Use"/>
              <xsd:enumeration value="Amendment"/>
              <xsd:enumeration value="Event License"/>
              <xsd:enumeration value="Film License"/>
              <xsd:enumeration value="License"/>
              <xsd:enumeration value="Easement"/>
              <xsd:enumeration value="Permit"/>
              <xsd:enumeration value="FTZ"/>
              <xsd:enumeration value="Consent to Assign"/>
              <xsd:enumeration value="Consent to Sublease"/>
              <xsd:enumeration value="Sublease"/>
              <xsd:enumeration value="Termination Agreement"/>
              <xsd:enumeration value="Other Type"/>
              <xsd:enumeration value="Non-Agreement"/>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949CD4-19F0-41DE-A7B2-59EF36ABA64C}">
  <ds:schemaRefs>
    <ds:schemaRef ds:uri="Microsoft.SharePoint.Taxonomy.ContentTypeSync"/>
  </ds:schemaRefs>
</ds:datastoreItem>
</file>

<file path=customXml/itemProps2.xml><?xml version="1.0" encoding="utf-8"?>
<ds:datastoreItem xmlns:ds="http://schemas.openxmlformats.org/officeDocument/2006/customXml" ds:itemID="{7689C1B0-FB8B-4C42-81B3-DEB931F2B08C}">
  <ds:schemaRefs>
    <ds:schemaRef ds:uri="http://schemas.microsoft.com/sharepoint/v3/contenttype/forms"/>
  </ds:schemaRefs>
</ds:datastoreItem>
</file>

<file path=customXml/itemProps3.xml><?xml version="1.0" encoding="utf-8"?>
<ds:datastoreItem xmlns:ds="http://schemas.openxmlformats.org/officeDocument/2006/customXml" ds:itemID="{A1D6A878-2D01-4D89-9D2C-A29B2651140F}">
  <ds:schemaRefs>
    <ds:schemaRef ds:uri="http://purl.org/dc/elements/1.1/"/>
    <ds:schemaRef ds:uri="http://schemas.microsoft.com/office/2006/metadata/properties"/>
    <ds:schemaRef ds:uri="http://purl.org/dc/terms/"/>
    <ds:schemaRef ds:uri="http://schemas.openxmlformats.org/package/2006/metadata/core-properties"/>
    <ds:schemaRef ds:uri="0ebe036a-2414-485a-8c89-5851860682d9"/>
    <ds:schemaRef ds:uri="http://purl.org/dc/dcmitype/"/>
    <ds:schemaRef ds:uri="http://schemas.microsoft.com/office/infopath/2007/PartnerControls"/>
    <ds:schemaRef ds:uri="http://schemas.microsoft.com/office/2006/documentManagement/types"/>
    <ds:schemaRef ds:uri="92458b5e-ce13-46cd-985e-503acfaf2ff8"/>
    <ds:schemaRef ds:uri="http://www.w3.org/XML/1998/namespace"/>
  </ds:schemaRefs>
</ds:datastoreItem>
</file>

<file path=customXml/itemProps4.xml><?xml version="1.0" encoding="utf-8"?>
<ds:datastoreItem xmlns:ds="http://schemas.openxmlformats.org/officeDocument/2006/customXml" ds:itemID="{68BF0026-9A5E-4102-BEB1-1AD658682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58b5e-ce13-46cd-985e-503acfaf2ff8"/>
    <ds:schemaRef ds:uri="0ebe036a-2414-485a-8c89-585186068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Letterhead.dot</Template>
  <TotalTime>1</TotalTime>
  <Pages>8</Pages>
  <Words>853</Words>
  <Characters>4867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Film License Application and Sample License</vt:lpstr>
    </vt:vector>
  </TitlesOfParts>
  <Company>Port of Seattle</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Film License Application and Sample License</dc:title>
  <dc:subject>Agreement</dc:subject>
  <dc:creator>PXS</dc:creator>
  <cp:lastModifiedBy>Riley, Stephanie</cp:lastModifiedBy>
  <cp:revision>2</cp:revision>
  <cp:lastPrinted>2014-09-23T20:36:00Z</cp:lastPrinted>
  <dcterms:created xsi:type="dcterms:W3CDTF">2019-03-05T18:39:00Z</dcterms:created>
  <dcterms:modified xsi:type="dcterms:W3CDTF">2019-03-05T18:39:00Z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0x0101004146C28B275F334497794283DFDFAFC5</vt:lpwstr>
  </property>
  <property fmtid="{D5CDD505-2E9C-101B-9397-08002B2CF9AE}" pid="3" name="Order">
    <vt:r8>3600</vt:r8>
  </property>
</Properties>
</file>